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646" w:rsidRPr="00C90607" w:rsidRDefault="00C876E5" w:rsidP="003C6646">
      <w:pPr>
        <w:rPr>
          <w:rFonts w:ascii="Juice ITC" w:hAnsi="Juice ITC"/>
          <w:sz w:val="72"/>
        </w:rPr>
      </w:pPr>
      <w:bookmarkStart w:id="0" w:name="_GoBack"/>
      <w:bookmarkEnd w:id="0"/>
      <w:r w:rsidRPr="00C90607">
        <w:rPr>
          <w:rFonts w:ascii="Juice ITC" w:hAnsi="Juice ITC"/>
          <w:noProof/>
          <w:sz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9776" behindDoc="1" locked="0" layoutInCell="0" allowOverlap="1" wp14:anchorId="5C5B90CC" wp14:editId="3FCEC1A5">
            <wp:simplePos x="0" y="0"/>
            <wp:positionH relativeFrom="page">
              <wp:posOffset>244475</wp:posOffset>
            </wp:positionH>
            <wp:positionV relativeFrom="page">
              <wp:posOffset>160655</wp:posOffset>
            </wp:positionV>
            <wp:extent cx="7346315" cy="9618980"/>
            <wp:effectExtent l="0" t="0" r="6985" b="1270"/>
            <wp:wrapNone/>
            <wp:docPr id="3" name="Picture 1" descr="Hallowee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lloween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961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5BA">
        <w:rPr>
          <w:rFonts w:ascii="Juice ITC" w:hAnsi="Juice ITC"/>
          <w:noProof/>
          <w:sz w:val="9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9E7A11E" wp14:editId="461CF55B">
                <wp:simplePos x="0" y="0"/>
                <wp:positionH relativeFrom="column">
                  <wp:posOffset>843147</wp:posOffset>
                </wp:positionH>
                <wp:positionV relativeFrom="paragraph">
                  <wp:posOffset>-641269</wp:posOffset>
                </wp:positionV>
                <wp:extent cx="3040083" cy="973777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083" cy="973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5BA" w:rsidRPr="002655BA" w:rsidRDefault="002655BA" w:rsidP="002655BA">
                            <w:pPr>
                              <w:spacing w:before="0" w:after="0" w:line="0" w:lineRule="atLeast"/>
                              <w:rPr>
                                <w:rFonts w:ascii="Chiller" w:hAnsi="Chiller"/>
                                <w:sz w:val="48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55BA">
                              <w:rPr>
                                <w:rFonts w:ascii="Chiller" w:hAnsi="Chiller"/>
                                <w:sz w:val="48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Boys &amp; Girls Clubs</w:t>
                            </w:r>
                          </w:p>
                          <w:p w:rsidR="002655BA" w:rsidRPr="002655BA" w:rsidRDefault="002655BA" w:rsidP="002655BA">
                            <w:pPr>
                              <w:spacing w:before="0" w:after="0" w:line="0" w:lineRule="atLeast"/>
                              <w:rPr>
                                <w:rFonts w:ascii="Chiller" w:hAnsi="Chiller"/>
                                <w:sz w:val="48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55BA">
                              <w:rPr>
                                <w:rFonts w:ascii="Chiller" w:hAnsi="Chiller"/>
                                <w:sz w:val="48"/>
                                <w14:glow w14:rad="101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Of Central New Mexico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66.4pt;margin-top:-50.5pt;width:239.4pt;height:76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" filled="f" stroked="f" strokeweight=".5pt">
                <v:textbox>
                  <w:txbxContent>
                    <w:p w:rsidR="002655BA" w:rsidRPr="002655BA" w:rsidRDefault="002655BA" w:rsidP="002655BA">
                      <w:pPr>
                        <w:spacing w:before="0" w:after="0" w:line="0" w:lineRule="atLeast"/>
                        <w:rPr>
                          <w:rFonts w:ascii="Chiller" w:hAnsi="Chiller"/>
                          <w:sz w:val="48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655BA">
                        <w:rPr>
                          <w:rFonts w:ascii="Chiller" w:hAnsi="Chiller"/>
                          <w:sz w:val="48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Boys &amp; Girls Clubs</w:t>
                      </w:r>
                    </w:p>
                    <w:p w:rsidR="002655BA" w:rsidRPr="002655BA" w:rsidRDefault="002655BA" w:rsidP="002655BA">
                      <w:pPr>
                        <w:spacing w:before="0" w:after="0" w:line="0" w:lineRule="atLeast"/>
                        <w:rPr>
                          <w:rFonts w:ascii="Chiller" w:hAnsi="Chiller"/>
                          <w:sz w:val="48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655BA">
                        <w:rPr>
                          <w:rFonts w:ascii="Chiller" w:hAnsi="Chiller"/>
                          <w:sz w:val="48"/>
                          <w14:glow w14:rad="101600">
                            <w14:schemeClr w14:val="bg1">
                              <w14:alpha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Of Central New Mexico</w:t>
                      </w:r>
                    </w:p>
                  </w:txbxContent>
                </v:textbox>
              </v:shape>
            </w:pict>
          </mc:Fallback>
        </mc:AlternateContent>
      </w:r>
      <w:r w:rsidR="00187811">
        <w:rPr>
          <w:rFonts w:ascii="Juice ITC" w:hAnsi="Juice ITC"/>
          <w:noProof/>
          <w:sz w:val="9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FFD8ED4" wp14:editId="1D5D5500">
                <wp:simplePos x="0" y="0"/>
                <wp:positionH relativeFrom="column">
                  <wp:posOffset>843989</wp:posOffset>
                </wp:positionH>
                <wp:positionV relativeFrom="paragraph">
                  <wp:posOffset>-1661795</wp:posOffset>
                </wp:positionV>
                <wp:extent cx="2171687" cy="1223158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687" cy="1223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811" w:rsidRDefault="001878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DCF4E" wp14:editId="5786CAF6">
                                  <wp:extent cx="2707574" cy="902524"/>
                                  <wp:effectExtent l="0" t="0" r="0" b="0"/>
                                  <wp:docPr id="16" name="Picture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2659" b="98127" l="1741" r="98686">
                                                        <a14:foregroundMark x1="64466" y1="31480" x2="64466" y2="31480"/>
                                                        <a14:foregroundMark x1="41215" y1="2779" x2="41215" y2="2779"/>
                                                        <a14:foregroundMark x1="53071" y1="82417" x2="53071" y2="82417"/>
                                                        <a14:foregroundMark x1="58325" y1="83323" x2="58325" y2="83323"/>
                                                        <a14:foregroundMark x1="64926" y1="82417" x2="64926" y2="82417"/>
                                                        <a14:foregroundMark x1="46043" y1="75952" x2="46043" y2="75952"/>
                                                        <a14:foregroundMark x1="38161" y1="80544" x2="38161" y2="80544"/>
                                                        <a14:foregroundMark x1="31133" y1="78731" x2="31133" y2="78731"/>
                                                        <a14:foregroundMark x1="21478" y1="79637" x2="21478" y2="79637"/>
                                                        <a14:foregroundMark x1="16223" y1="80544" x2="16223" y2="80544"/>
                                                        <a14:foregroundMark x1="7455" y1="80544" x2="7455" y2="80544"/>
                                                        <a14:foregroundMark x1="1741" y1="78731" x2="1741" y2="78731"/>
                                                        <a14:foregroundMark x1="70608" y1="76858" x2="70608" y2="76858"/>
                                                        <a14:foregroundMark x1="78949" y1="83323" x2="78949" y2="83323"/>
                                                        <a14:foregroundMark x1="85517" y1="79637" x2="85517" y2="79637"/>
                                                        <a14:foregroundMark x1="92545" y1="75952" x2="92545" y2="75952"/>
                                                        <a14:foregroundMark x1="97373" y1="80544" x2="97373" y2="80544"/>
                                                        <a14:foregroundMark x1="7882" y1="93535" x2="7882" y2="93535"/>
                                                        <a14:foregroundMark x1="4401" y1="89789" x2="4401" y2="89789"/>
                                                        <a14:foregroundMark x1="13596" y1="93535" x2="13596" y2="93535"/>
                                                        <a14:foregroundMark x1="19737" y1="94441" x2="19737" y2="94441"/>
                                                        <a14:foregroundMark x1="25878" y1="94441" x2="25878" y2="94441"/>
                                                        <a14:foregroundMark x1="30706" y1="94441" x2="30706" y2="94441"/>
                                                        <a14:foregroundMark x1="33760" y1="91662" x2="33760" y2="91662"/>
                                                        <a14:foregroundMark x1="42102" y1="93535" x2="42102" y2="93535"/>
                                                        <a14:foregroundMark x1="44729" y1="92568" x2="44729" y2="92568"/>
                                                        <a14:foregroundMark x1="53071" y1="94441" x2="53071" y2="94441"/>
                                                        <a14:foregroundMark x1="56585" y1="94441" x2="56585" y2="94441"/>
                                                        <a14:foregroundMark x1="64039" y1="92568" x2="64039" y2="92568"/>
                                                        <a14:foregroundMark x1="73235" y1="93535" x2="73235" y2="93535"/>
                                                        <a14:foregroundMark x1="78949" y1="93535" x2="78949" y2="93535"/>
                                                        <a14:foregroundMark x1="82463" y1="94441" x2="82463" y2="94441"/>
                                                        <a14:foregroundMark x1="86404" y1="94441" x2="86404" y2="94441"/>
                                                        <a14:foregroundMark x1="91658" y1="90755" x2="91658" y2="90755"/>
                                                        <a14:foregroundMark x1="96946" y1="89789" x2="96946" y2="8978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96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578" cy="90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55BA" w:rsidRDefault="002655BA"/>
                          <w:p w:rsidR="002655BA" w:rsidRDefault="002655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left:0;text-align:left;margin-left:66.45pt;margin-top:-130.85pt;width:171pt;height:96.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" filled="f" stroked="f" strokeweight=".5pt">
                <v:textbox>
                  <w:txbxContent>
                    <w:p w:rsidR="00187811" w:rsidRDefault="00187811">
                      <w:r>
                        <w:rPr>
                          <w:noProof/>
                        </w:rPr>
                        <w:drawing>
                          <wp:inline distT="0" distB="0" distL="0" distR="0" wp14:anchorId="4A7DCF4E" wp14:editId="5786CAF6">
                            <wp:extent cx="2707574" cy="902524"/>
                            <wp:effectExtent l="0" t="0" r="0" b="0"/>
                            <wp:docPr id="16" name="Picture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2659" b="98127" l="1741" r="98686">
                                                  <a14:foregroundMark x1="64466" y1="31480" x2="64466" y2="31480"/>
                                                  <a14:foregroundMark x1="41215" y1="2779" x2="41215" y2="2779"/>
                                                  <a14:foregroundMark x1="53071" y1="82417" x2="53071" y2="82417"/>
                                                  <a14:foregroundMark x1="58325" y1="83323" x2="58325" y2="83323"/>
                                                  <a14:foregroundMark x1="64926" y1="82417" x2="64926" y2="82417"/>
                                                  <a14:foregroundMark x1="46043" y1="75952" x2="46043" y2="75952"/>
                                                  <a14:foregroundMark x1="38161" y1="80544" x2="38161" y2="80544"/>
                                                  <a14:foregroundMark x1="31133" y1="78731" x2="31133" y2="78731"/>
                                                  <a14:foregroundMark x1="21478" y1="79637" x2="21478" y2="79637"/>
                                                  <a14:foregroundMark x1="16223" y1="80544" x2="16223" y2="80544"/>
                                                  <a14:foregroundMark x1="7455" y1="80544" x2="7455" y2="80544"/>
                                                  <a14:foregroundMark x1="1741" y1="78731" x2="1741" y2="78731"/>
                                                  <a14:foregroundMark x1="70608" y1="76858" x2="70608" y2="76858"/>
                                                  <a14:foregroundMark x1="78949" y1="83323" x2="78949" y2="83323"/>
                                                  <a14:foregroundMark x1="85517" y1="79637" x2="85517" y2="79637"/>
                                                  <a14:foregroundMark x1="92545" y1="75952" x2="92545" y2="75952"/>
                                                  <a14:foregroundMark x1="97373" y1="80544" x2="97373" y2="80544"/>
                                                  <a14:foregroundMark x1="7882" y1="93535" x2="7882" y2="93535"/>
                                                  <a14:foregroundMark x1="4401" y1="89789" x2="4401" y2="89789"/>
                                                  <a14:foregroundMark x1="13596" y1="93535" x2="13596" y2="93535"/>
                                                  <a14:foregroundMark x1="19737" y1="94441" x2="19737" y2="94441"/>
                                                  <a14:foregroundMark x1="25878" y1="94441" x2="25878" y2="94441"/>
                                                  <a14:foregroundMark x1="30706" y1="94441" x2="30706" y2="94441"/>
                                                  <a14:foregroundMark x1="33760" y1="91662" x2="33760" y2="91662"/>
                                                  <a14:foregroundMark x1="42102" y1="93535" x2="42102" y2="93535"/>
                                                  <a14:foregroundMark x1="44729" y1="92568" x2="44729" y2="92568"/>
                                                  <a14:foregroundMark x1="53071" y1="94441" x2="53071" y2="94441"/>
                                                  <a14:foregroundMark x1="56585" y1="94441" x2="56585" y2="94441"/>
                                                  <a14:foregroundMark x1="64039" y1="92568" x2="64039" y2="92568"/>
                                                  <a14:foregroundMark x1="73235" y1="93535" x2="73235" y2="93535"/>
                                                  <a14:foregroundMark x1="78949" y1="93535" x2="78949" y2="93535"/>
                                                  <a14:foregroundMark x1="82463" y1="94441" x2="82463" y2="94441"/>
                                                  <a14:foregroundMark x1="86404" y1="94441" x2="86404" y2="94441"/>
                                                  <a14:foregroundMark x1="91658" y1="90755" x2="91658" y2="90755"/>
                                                  <a14:foregroundMark x1="96946" y1="89789" x2="96946" y2="89789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96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07578" cy="9025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55BA" w:rsidRDefault="002655BA"/>
                    <w:p w:rsidR="002655BA" w:rsidRDefault="002655BA"/>
                  </w:txbxContent>
                </v:textbox>
              </v:shape>
            </w:pict>
          </mc:Fallback>
        </mc:AlternateContent>
      </w:r>
      <w:r w:rsidR="00752653" w:rsidRPr="00C90607">
        <w:rPr>
          <w:rFonts w:ascii="Juice ITC" w:hAnsi="Juice ITC"/>
          <w:noProof/>
          <w:sz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092AFC0" wp14:editId="366D2EEB">
                <wp:simplePos x="0" y="0"/>
                <wp:positionH relativeFrom="column">
                  <wp:posOffset>3693160</wp:posOffset>
                </wp:positionH>
                <wp:positionV relativeFrom="paragraph">
                  <wp:posOffset>-1444625</wp:posOffset>
                </wp:positionV>
                <wp:extent cx="2034540" cy="195199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195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069" w:rsidRPr="00752653" w:rsidRDefault="00D82069" w:rsidP="00D82069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752653">
                              <w:rPr>
                                <w:rFonts w:ascii="Kristen ITC" w:hAnsi="Kristen ITC"/>
                              </w:rPr>
                              <w:t>Cost</w:t>
                            </w:r>
                            <w:r w:rsidR="00C90607" w:rsidRPr="00752653">
                              <w:rPr>
                                <w:rFonts w:ascii="Kristen ITC" w:hAnsi="Kristen ITC"/>
                              </w:rPr>
                              <w:t>s:</w:t>
                            </w:r>
                            <w:r w:rsidRPr="00752653"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</w:p>
                          <w:p w:rsidR="00D82069" w:rsidRPr="00752653" w:rsidRDefault="00C90607" w:rsidP="00D82069">
                            <w:pPr>
                              <w:rPr>
                                <w:rFonts w:ascii="Kristen ITC" w:hAnsi="Kristen ITC"/>
                                <w:sz w:val="28"/>
                              </w:rPr>
                            </w:pPr>
                            <w:r w:rsidRPr="00752653">
                              <w:rPr>
                                <w:rFonts w:ascii="Kristen ITC" w:hAnsi="Kristen ITC"/>
                                <w:sz w:val="28"/>
                              </w:rPr>
                              <w:t>Onlin</w:t>
                            </w:r>
                            <w:r w:rsidR="00D82069" w:rsidRPr="00752653">
                              <w:rPr>
                                <w:rFonts w:ascii="Kristen ITC" w:hAnsi="Kristen ITC"/>
                                <w:sz w:val="28"/>
                              </w:rPr>
                              <w:t>e</w:t>
                            </w:r>
                            <w:r w:rsidRPr="00752653">
                              <w:rPr>
                                <w:rFonts w:ascii="Kristen ITC" w:hAnsi="Kristen ITC"/>
                                <w:sz w:val="28"/>
                              </w:rPr>
                              <w:t xml:space="preserve">       </w:t>
                            </w:r>
                            <w:r w:rsidR="00D82069" w:rsidRPr="00752653">
                              <w:rPr>
                                <w:rFonts w:ascii="Kristen ITC" w:hAnsi="Kristen ITC"/>
                                <w:sz w:val="28"/>
                              </w:rPr>
                              <w:t xml:space="preserve"> $30</w:t>
                            </w:r>
                          </w:p>
                          <w:p w:rsidR="00D82069" w:rsidRPr="00752653" w:rsidRDefault="00C90607" w:rsidP="00D82069">
                            <w:pPr>
                              <w:rPr>
                                <w:rFonts w:ascii="Kristen ITC" w:hAnsi="Kristen ITC"/>
                                <w:sz w:val="28"/>
                              </w:rPr>
                            </w:pPr>
                            <w:r w:rsidRPr="00752653">
                              <w:rPr>
                                <w:rFonts w:ascii="Kristen ITC" w:hAnsi="Kristen ITC"/>
                                <w:sz w:val="28"/>
                              </w:rPr>
                              <w:t xml:space="preserve">Youth        </w:t>
                            </w:r>
                            <w:r w:rsidR="00D82069" w:rsidRPr="00752653">
                              <w:rPr>
                                <w:rFonts w:ascii="Kristen ITC" w:hAnsi="Kristen ITC"/>
                                <w:sz w:val="28"/>
                              </w:rPr>
                              <w:t>$15</w:t>
                            </w:r>
                          </w:p>
                          <w:p w:rsidR="00D82069" w:rsidRPr="00752653" w:rsidRDefault="00752653" w:rsidP="00752653">
                            <w:pPr>
                              <w:jc w:val="both"/>
                              <w:rPr>
                                <w:rFonts w:ascii="Kristen ITC" w:hAnsi="Kristen ITC"/>
                                <w:sz w:val="28"/>
                              </w:rPr>
                            </w:pPr>
                            <w:r w:rsidRPr="00752653">
                              <w:rPr>
                                <w:rFonts w:ascii="Kristen ITC" w:hAnsi="Kristen ITC"/>
                                <w:sz w:val="28"/>
                              </w:rPr>
                              <w:t xml:space="preserve">  </w:t>
                            </w:r>
                            <w:r w:rsidR="00D82069" w:rsidRPr="00752653">
                              <w:rPr>
                                <w:rFonts w:ascii="Kristen ITC" w:hAnsi="Kristen ITC"/>
                                <w:sz w:val="28"/>
                              </w:rPr>
                              <w:t>Same day</w:t>
                            </w:r>
                            <w:r w:rsidR="00C90607" w:rsidRPr="00752653">
                              <w:rPr>
                                <w:rFonts w:ascii="Kristen ITC" w:hAnsi="Kristen ITC"/>
                                <w:sz w:val="28"/>
                              </w:rPr>
                              <w:t xml:space="preserve"> </w:t>
                            </w:r>
                            <w:r w:rsidRPr="00752653">
                              <w:rPr>
                                <w:rFonts w:ascii="Kristen ITC" w:hAnsi="Kristen ITC"/>
                                <w:sz w:val="28"/>
                              </w:rPr>
                              <w:t xml:space="preserve">   </w:t>
                            </w:r>
                            <w:r w:rsidR="00D82069" w:rsidRPr="00752653">
                              <w:rPr>
                                <w:rFonts w:ascii="Kristen ITC" w:hAnsi="Kristen ITC"/>
                                <w:sz w:val="28"/>
                              </w:rPr>
                              <w:t>$40</w:t>
                            </w:r>
                          </w:p>
                          <w:p w:rsidR="00D82069" w:rsidRPr="008E7467" w:rsidRDefault="00D82069" w:rsidP="00D82069">
                            <w:pPr>
                              <w:rPr>
                                <w:rFonts w:ascii="Broadway" w:hAnsi="Broadway"/>
                                <w:sz w:val="22"/>
                              </w:rPr>
                            </w:pPr>
                          </w:p>
                          <w:p w:rsidR="00D82069" w:rsidRDefault="00D82069" w:rsidP="00D82069"/>
                          <w:p w:rsidR="00D82069" w:rsidRDefault="00D820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90.8pt;margin-top:-113.75pt;width:160.2pt;height:153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" filled="f" stroked="f">
                <v:textbox>
                  <w:txbxContent>
                    <w:p w:rsidR="00D82069" w:rsidRPr="00752653" w:rsidRDefault="00D82069" w:rsidP="00D82069">
                      <w:pPr>
                        <w:rPr>
                          <w:rFonts w:ascii="Kristen ITC" w:hAnsi="Kristen ITC"/>
                        </w:rPr>
                      </w:pPr>
                      <w:r w:rsidRPr="00752653">
                        <w:rPr>
                          <w:rFonts w:ascii="Kristen ITC" w:hAnsi="Kristen ITC"/>
                        </w:rPr>
                        <w:t>Cost</w:t>
                      </w:r>
                      <w:r w:rsidR="00C90607" w:rsidRPr="00752653">
                        <w:rPr>
                          <w:rFonts w:ascii="Kristen ITC" w:hAnsi="Kristen ITC"/>
                        </w:rPr>
                        <w:t>s:</w:t>
                      </w:r>
                      <w:r w:rsidRPr="00752653">
                        <w:rPr>
                          <w:rFonts w:ascii="Kristen ITC" w:hAnsi="Kristen ITC"/>
                        </w:rPr>
                        <w:t xml:space="preserve"> </w:t>
                      </w:r>
                    </w:p>
                    <w:p w:rsidR="00D82069" w:rsidRPr="00752653" w:rsidRDefault="00C90607" w:rsidP="00D82069">
                      <w:pPr>
                        <w:rPr>
                          <w:rFonts w:ascii="Kristen ITC" w:hAnsi="Kristen ITC"/>
                          <w:sz w:val="28"/>
                        </w:rPr>
                      </w:pPr>
                      <w:r w:rsidRPr="00752653">
                        <w:rPr>
                          <w:rFonts w:ascii="Kristen ITC" w:hAnsi="Kristen ITC"/>
                          <w:sz w:val="28"/>
                        </w:rPr>
                        <w:t>Onlin</w:t>
                      </w:r>
                      <w:r w:rsidR="00D82069" w:rsidRPr="00752653">
                        <w:rPr>
                          <w:rFonts w:ascii="Kristen ITC" w:hAnsi="Kristen ITC"/>
                          <w:sz w:val="28"/>
                        </w:rPr>
                        <w:t>e</w:t>
                      </w:r>
                      <w:r w:rsidRPr="00752653">
                        <w:rPr>
                          <w:rFonts w:ascii="Kristen ITC" w:hAnsi="Kristen ITC"/>
                          <w:sz w:val="28"/>
                        </w:rPr>
                        <w:t xml:space="preserve">       </w:t>
                      </w:r>
                      <w:r w:rsidR="00D82069" w:rsidRPr="00752653">
                        <w:rPr>
                          <w:rFonts w:ascii="Kristen ITC" w:hAnsi="Kristen ITC"/>
                          <w:sz w:val="28"/>
                        </w:rPr>
                        <w:t xml:space="preserve"> $30</w:t>
                      </w:r>
                    </w:p>
                    <w:p w:rsidR="00D82069" w:rsidRPr="00752653" w:rsidRDefault="00C90607" w:rsidP="00D82069">
                      <w:pPr>
                        <w:rPr>
                          <w:rFonts w:ascii="Kristen ITC" w:hAnsi="Kristen ITC"/>
                          <w:sz w:val="28"/>
                        </w:rPr>
                      </w:pPr>
                      <w:r w:rsidRPr="00752653">
                        <w:rPr>
                          <w:rFonts w:ascii="Kristen ITC" w:hAnsi="Kristen ITC"/>
                          <w:sz w:val="28"/>
                        </w:rPr>
                        <w:t xml:space="preserve">Youth        </w:t>
                      </w:r>
                      <w:r w:rsidR="00D82069" w:rsidRPr="00752653">
                        <w:rPr>
                          <w:rFonts w:ascii="Kristen ITC" w:hAnsi="Kristen ITC"/>
                          <w:sz w:val="28"/>
                        </w:rPr>
                        <w:t>$15</w:t>
                      </w:r>
                    </w:p>
                    <w:p w:rsidR="00D82069" w:rsidRPr="00752653" w:rsidRDefault="00752653" w:rsidP="00752653">
                      <w:pPr>
                        <w:jc w:val="both"/>
                        <w:rPr>
                          <w:rFonts w:ascii="Kristen ITC" w:hAnsi="Kristen ITC"/>
                          <w:sz w:val="28"/>
                        </w:rPr>
                      </w:pPr>
                      <w:r w:rsidRPr="00752653">
                        <w:rPr>
                          <w:rFonts w:ascii="Kristen ITC" w:hAnsi="Kristen ITC"/>
                          <w:sz w:val="28"/>
                        </w:rPr>
                        <w:t xml:space="preserve">  </w:t>
                      </w:r>
                      <w:r w:rsidR="00D82069" w:rsidRPr="00752653">
                        <w:rPr>
                          <w:rFonts w:ascii="Kristen ITC" w:hAnsi="Kristen ITC"/>
                          <w:sz w:val="28"/>
                        </w:rPr>
                        <w:t>Same day</w:t>
                      </w:r>
                      <w:r w:rsidR="00C90607" w:rsidRPr="00752653">
                        <w:rPr>
                          <w:rFonts w:ascii="Kristen ITC" w:hAnsi="Kristen ITC"/>
                          <w:sz w:val="28"/>
                        </w:rPr>
                        <w:t xml:space="preserve"> </w:t>
                      </w:r>
                      <w:r w:rsidRPr="00752653">
                        <w:rPr>
                          <w:rFonts w:ascii="Kristen ITC" w:hAnsi="Kristen ITC"/>
                          <w:sz w:val="28"/>
                        </w:rPr>
                        <w:t xml:space="preserve">   </w:t>
                      </w:r>
                      <w:r w:rsidR="00D82069" w:rsidRPr="00752653">
                        <w:rPr>
                          <w:rFonts w:ascii="Kristen ITC" w:hAnsi="Kristen ITC"/>
                          <w:sz w:val="28"/>
                        </w:rPr>
                        <w:t>$40</w:t>
                      </w:r>
                    </w:p>
                    <w:p w:rsidR="00D82069" w:rsidRPr="008E7467" w:rsidRDefault="00D82069" w:rsidP="00D82069">
                      <w:pPr>
                        <w:rPr>
                          <w:rFonts w:ascii="Broadway" w:hAnsi="Broadway"/>
                          <w:sz w:val="22"/>
                        </w:rPr>
                      </w:pPr>
                    </w:p>
                    <w:p w:rsidR="00D82069" w:rsidRDefault="00D82069" w:rsidP="00D82069"/>
                    <w:p w:rsidR="00D82069" w:rsidRDefault="00D82069"/>
                  </w:txbxContent>
                </v:textbox>
              </v:shape>
            </w:pict>
          </mc:Fallback>
        </mc:AlternateContent>
      </w:r>
      <w:r w:rsidR="008E7467" w:rsidRPr="00C90607">
        <w:rPr>
          <w:rFonts w:ascii="Juice ITC" w:hAnsi="Juice ITC"/>
          <w:noProof/>
          <w:sz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E1E135D" wp14:editId="22D9AF21">
                <wp:simplePos x="0" y="0"/>
                <wp:positionH relativeFrom="column">
                  <wp:posOffset>63929</wp:posOffset>
                </wp:positionH>
                <wp:positionV relativeFrom="paragraph">
                  <wp:posOffset>-1546225</wp:posOffset>
                </wp:positionV>
                <wp:extent cx="2671948" cy="147254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948" cy="1472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069" w:rsidRPr="00D61587" w:rsidRDefault="00D82069" w:rsidP="00D615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5.05pt;margin-top:-121.75pt;width:210.4pt;height:115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" filled="f" stroked="f">
                <v:textbox>
                  <w:txbxContent>
                    <w:p w:rsidR="00D82069" w:rsidRPr="00D61587" w:rsidRDefault="00D82069" w:rsidP="00D61587"/>
                  </w:txbxContent>
                </v:textbox>
              </v:shape>
            </w:pict>
          </mc:Fallback>
        </mc:AlternateContent>
      </w:r>
      <w:r w:rsidR="003C6646" w:rsidRPr="00C90607">
        <w:rPr>
          <w:rFonts w:ascii="Juice ITC" w:hAnsi="Juice ITC"/>
          <w:sz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Haunted </w:t>
      </w:r>
      <w:proofErr w:type="spellStart"/>
      <w:r w:rsidR="003C6646" w:rsidRPr="00C90607">
        <w:rPr>
          <w:rFonts w:ascii="Juice ITC" w:hAnsi="Juice ITC"/>
          <w:sz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Psychlo</w:t>
      </w:r>
      <w:proofErr w:type="spellEnd"/>
      <w:r w:rsidR="003C6646" w:rsidRPr="00C90607">
        <w:rPr>
          <w:rFonts w:ascii="Juice ITC" w:hAnsi="Juice ITC"/>
          <w:sz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-C</w:t>
      </w:r>
      <w:r w:rsidR="00042E08" w:rsidRPr="00C90607">
        <w:rPr>
          <w:rFonts w:ascii="Juice ITC" w:hAnsi="Juice ITC"/>
          <w:sz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ross</w:t>
      </w:r>
    </w:p>
    <w:p w:rsidR="005A68FC" w:rsidRPr="00C90607" w:rsidRDefault="00F3617B" w:rsidP="00C90607">
      <w:pPr>
        <w:pStyle w:val="Heading1"/>
        <w:spacing w:after="0"/>
        <w:rPr>
          <w:rFonts w:ascii="Juice ITC" w:hAnsi="Juice ITC"/>
          <w:caps w:val="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1CC2A65" wp14:editId="608318C4">
                <wp:simplePos x="0" y="0"/>
                <wp:positionH relativeFrom="column">
                  <wp:posOffset>-743206</wp:posOffset>
                </wp:positionH>
                <wp:positionV relativeFrom="paragraph">
                  <wp:posOffset>702157</wp:posOffset>
                </wp:positionV>
                <wp:extent cx="1757045" cy="4189549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41895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646" w:rsidRPr="00F3617B" w:rsidRDefault="003C6646" w:rsidP="003C6646">
                            <w:pPr>
                              <w:jc w:val="both"/>
                              <w:rPr>
                                <w:rFonts w:ascii="Juice ITC" w:hAnsi="Juice ITC"/>
                                <w:sz w:val="40"/>
                              </w:rPr>
                            </w:pPr>
                            <w:r w:rsidRPr="00F3617B">
                              <w:rPr>
                                <w:rFonts w:ascii="Juice ITC" w:hAnsi="Juice ITC"/>
                                <w:sz w:val="40"/>
                              </w:rPr>
                              <w:t>Location:</w:t>
                            </w:r>
                          </w:p>
                          <w:p w:rsidR="003C6646" w:rsidRPr="00F3617B" w:rsidRDefault="003C6646" w:rsidP="003C6646">
                            <w:pPr>
                              <w:jc w:val="both"/>
                              <w:rPr>
                                <w:rFonts w:ascii="Juice ITC" w:hAnsi="Juice ITC"/>
                              </w:rPr>
                            </w:pPr>
                            <w:r w:rsidRPr="00F3617B">
                              <w:rPr>
                                <w:rFonts w:ascii="Juice ITC" w:hAnsi="Juice ITC"/>
                              </w:rPr>
                              <w:t xml:space="preserve">Schumann Branch Boys &amp; Girls Club Rio Rancho </w:t>
                            </w:r>
                          </w:p>
                          <w:p w:rsidR="003C6646" w:rsidRPr="00F3617B" w:rsidRDefault="003C6646" w:rsidP="003C6646">
                            <w:pPr>
                              <w:jc w:val="both"/>
                              <w:rPr>
                                <w:rFonts w:ascii="Juice ITC" w:hAnsi="Juice ITC"/>
                              </w:rPr>
                            </w:pPr>
                            <w:r w:rsidRPr="00F3617B">
                              <w:rPr>
                                <w:rFonts w:ascii="Juice ITC" w:hAnsi="Juice ITC"/>
                              </w:rPr>
                              <w:t>4600 Sundt Rd, Rio Rancho 87124</w:t>
                            </w:r>
                          </w:p>
                          <w:p w:rsidR="003C6646" w:rsidRPr="00F3617B" w:rsidRDefault="003C6646" w:rsidP="003C6646">
                            <w:pPr>
                              <w:jc w:val="both"/>
                              <w:rPr>
                                <w:rFonts w:ascii="Juice ITC" w:hAnsi="Juice ITC"/>
                              </w:rPr>
                            </w:pPr>
                            <w:r w:rsidRPr="00F3617B">
                              <w:rPr>
                                <w:rFonts w:ascii="Juice ITC" w:hAnsi="Juice ITC"/>
                              </w:rPr>
                              <w:t xml:space="preserve">Head either north or south on 528 and turn west on Sundt Rd, </w:t>
                            </w:r>
                          </w:p>
                          <w:p w:rsidR="003C6646" w:rsidRPr="00F3617B" w:rsidRDefault="00F3617B" w:rsidP="003C6646">
                            <w:pPr>
                              <w:jc w:val="both"/>
                              <w:rPr>
                                <w:rFonts w:ascii="Juice ITC" w:hAnsi="Juice ITC"/>
                              </w:rPr>
                            </w:pPr>
                            <w:proofErr w:type="gramStart"/>
                            <w:r>
                              <w:rPr>
                                <w:rFonts w:ascii="Juice ITC" w:hAnsi="Juice ITC"/>
                              </w:rPr>
                              <w:t xml:space="preserve">Park at the </w:t>
                            </w:r>
                            <w:r w:rsidR="00D61587">
                              <w:rPr>
                                <w:rFonts w:ascii="Juice ITC" w:hAnsi="Juice ITC"/>
                              </w:rPr>
                              <w:t>Rach</w:t>
                            </w:r>
                            <w:r w:rsidR="003C6646" w:rsidRPr="00F3617B">
                              <w:rPr>
                                <w:rFonts w:ascii="Juice ITC" w:hAnsi="Juice ITC"/>
                              </w:rPr>
                              <w:t xml:space="preserve">el </w:t>
                            </w:r>
                            <w:r w:rsidRPr="00F3617B">
                              <w:rPr>
                                <w:rFonts w:ascii="Juice ITC" w:hAnsi="Juice ITC"/>
                              </w:rPr>
                              <w:t xml:space="preserve">Mathews </w:t>
                            </w:r>
                            <w:r>
                              <w:rPr>
                                <w:rFonts w:ascii="Juice ITC" w:hAnsi="Juice ITC"/>
                              </w:rPr>
                              <w:t xml:space="preserve">building </w:t>
                            </w:r>
                            <w:r w:rsidRPr="00F3617B">
                              <w:rPr>
                                <w:rFonts w:ascii="Juice ITC" w:hAnsi="Juice ITC"/>
                              </w:rPr>
                              <w:t>in front of Ask Academy.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8.5pt;margin-top:55.3pt;width:138.35pt;height:329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" filled="f" stroked="f">
                <v:textbox>
                  <w:txbxContent>
                    <w:p w:rsidR="003C6646" w:rsidRPr="00F3617B" w:rsidRDefault="003C6646" w:rsidP="003C6646">
                      <w:pPr>
                        <w:jc w:val="both"/>
                        <w:rPr>
                          <w:rFonts w:ascii="Juice ITC" w:hAnsi="Juice ITC"/>
                          <w:sz w:val="40"/>
                        </w:rPr>
                      </w:pPr>
                      <w:r w:rsidRPr="00F3617B">
                        <w:rPr>
                          <w:rFonts w:ascii="Juice ITC" w:hAnsi="Juice ITC"/>
                          <w:sz w:val="40"/>
                        </w:rPr>
                        <w:t>Location:</w:t>
                      </w:r>
                    </w:p>
                    <w:p w:rsidR="003C6646" w:rsidRPr="00F3617B" w:rsidRDefault="003C6646" w:rsidP="003C6646">
                      <w:pPr>
                        <w:jc w:val="both"/>
                        <w:rPr>
                          <w:rFonts w:ascii="Juice ITC" w:hAnsi="Juice ITC"/>
                        </w:rPr>
                      </w:pPr>
                      <w:r w:rsidRPr="00F3617B">
                        <w:rPr>
                          <w:rFonts w:ascii="Juice ITC" w:hAnsi="Juice ITC"/>
                        </w:rPr>
                        <w:t xml:space="preserve">Schumann Branch Boys &amp; Girls Club Rio Rancho </w:t>
                      </w:r>
                    </w:p>
                    <w:p w:rsidR="003C6646" w:rsidRPr="00F3617B" w:rsidRDefault="003C6646" w:rsidP="003C6646">
                      <w:pPr>
                        <w:jc w:val="both"/>
                        <w:rPr>
                          <w:rFonts w:ascii="Juice ITC" w:hAnsi="Juice ITC"/>
                        </w:rPr>
                      </w:pPr>
                      <w:r w:rsidRPr="00F3617B">
                        <w:rPr>
                          <w:rFonts w:ascii="Juice ITC" w:hAnsi="Juice ITC"/>
                        </w:rPr>
                        <w:t>4600 Sundt Rd, Rio Rancho 87124</w:t>
                      </w:r>
                    </w:p>
                    <w:p w:rsidR="003C6646" w:rsidRPr="00F3617B" w:rsidRDefault="003C6646" w:rsidP="003C6646">
                      <w:pPr>
                        <w:jc w:val="both"/>
                        <w:rPr>
                          <w:rFonts w:ascii="Juice ITC" w:hAnsi="Juice ITC"/>
                        </w:rPr>
                      </w:pPr>
                      <w:r w:rsidRPr="00F3617B">
                        <w:rPr>
                          <w:rFonts w:ascii="Juice ITC" w:hAnsi="Juice ITC"/>
                        </w:rPr>
                        <w:t xml:space="preserve">Head either north or south on 528 and turn west on Sundt Rd, </w:t>
                      </w:r>
                    </w:p>
                    <w:p w:rsidR="003C6646" w:rsidRPr="00F3617B" w:rsidRDefault="00F3617B" w:rsidP="003C6646">
                      <w:pPr>
                        <w:jc w:val="both"/>
                        <w:rPr>
                          <w:rFonts w:ascii="Juice ITC" w:hAnsi="Juice ITC"/>
                        </w:rPr>
                      </w:pPr>
                      <w:proofErr w:type="gramStart"/>
                      <w:r>
                        <w:rPr>
                          <w:rFonts w:ascii="Juice ITC" w:hAnsi="Juice ITC"/>
                        </w:rPr>
                        <w:t xml:space="preserve">Park at the </w:t>
                      </w:r>
                      <w:r w:rsidR="00D61587">
                        <w:rPr>
                          <w:rFonts w:ascii="Juice ITC" w:hAnsi="Juice ITC"/>
                        </w:rPr>
                        <w:t>Rach</w:t>
                      </w:r>
                      <w:r w:rsidR="003C6646" w:rsidRPr="00F3617B">
                        <w:rPr>
                          <w:rFonts w:ascii="Juice ITC" w:hAnsi="Juice ITC"/>
                        </w:rPr>
                        <w:t xml:space="preserve">el </w:t>
                      </w:r>
                      <w:r w:rsidRPr="00F3617B">
                        <w:rPr>
                          <w:rFonts w:ascii="Juice ITC" w:hAnsi="Juice ITC"/>
                        </w:rPr>
                        <w:t xml:space="preserve">Mathews </w:t>
                      </w:r>
                      <w:r>
                        <w:rPr>
                          <w:rFonts w:ascii="Juice ITC" w:hAnsi="Juice ITC"/>
                        </w:rPr>
                        <w:t xml:space="preserve">building </w:t>
                      </w:r>
                      <w:r w:rsidRPr="00F3617B">
                        <w:rPr>
                          <w:rFonts w:ascii="Juice ITC" w:hAnsi="Juice ITC"/>
                        </w:rPr>
                        <w:t>in front of Ask Academy.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82069" w:rsidRPr="00C90607">
        <w:rPr>
          <w:rFonts w:ascii="Juice ITC" w:hAnsi="Juice ITC"/>
          <w:caps w:val="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Oct 14</w:t>
      </w:r>
      <w:r w:rsidR="00D82069" w:rsidRPr="00C90607">
        <w:rPr>
          <w:rFonts w:ascii="Juice ITC" w:hAnsi="Juice ITC"/>
          <w:caps w:val="0"/>
          <w:vertAlign w:val="superscript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</w:t>
      </w:r>
      <w:r w:rsidR="00D82069" w:rsidRPr="00C90607">
        <w:rPr>
          <w:rFonts w:ascii="Juice ITC" w:hAnsi="Juice ITC"/>
          <w:caps w:val="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2017</w:t>
      </w:r>
    </w:p>
    <w:p w:rsidR="006863A2" w:rsidRPr="008E7467" w:rsidRDefault="003C6646" w:rsidP="00752653">
      <w:pPr>
        <w:ind w:left="720" w:firstLine="720"/>
        <w:rPr>
          <w:rFonts w:ascii="Broadway" w:hAnsi="Broadway"/>
          <w:u w:val="single"/>
        </w:rPr>
      </w:pPr>
      <w:r w:rsidRPr="008E7467">
        <w:rPr>
          <w:rFonts w:ascii="Broadway" w:hAnsi="Broadway"/>
          <w:u w:val="single"/>
        </w:rPr>
        <w:t>Race info</w:t>
      </w:r>
    </w:p>
    <w:p w:rsidR="003C6646" w:rsidRPr="00B8483B" w:rsidRDefault="00D61587" w:rsidP="00752653">
      <w:pPr>
        <w:ind w:left="720" w:firstLine="720"/>
        <w:rPr>
          <w:rFonts w:ascii="Kristen ITC" w:eastAsia="SimSun" w:hAnsi="Kristen ITC" w:cs="Arial Unicode MS"/>
        </w:rPr>
      </w:pPr>
      <w:r>
        <w:rPr>
          <w:rFonts w:ascii="Kristen ITC" w:eastAsia="SimSun" w:hAnsi="Kristen ITC" w:cs="Arial Unicode MS"/>
          <w:sz w:val="28"/>
        </w:rPr>
        <w:t xml:space="preserve"> </w:t>
      </w:r>
      <w:r w:rsidR="00B8483B" w:rsidRPr="00B8483B">
        <w:rPr>
          <w:rFonts w:ascii="Kristen ITC" w:eastAsia="SimSun" w:hAnsi="Kristen ITC" w:cs="Arial Unicode MS"/>
          <w:sz w:val="28"/>
        </w:rPr>
        <w:t>7:30am Course open to pre-</w:t>
      </w:r>
      <w:r w:rsidR="003C6646" w:rsidRPr="00B8483B">
        <w:rPr>
          <w:rFonts w:ascii="Kristen ITC" w:eastAsia="SimSun" w:hAnsi="Kristen ITC" w:cs="Arial Unicode MS"/>
          <w:sz w:val="28"/>
        </w:rPr>
        <w:t>ride</w:t>
      </w:r>
    </w:p>
    <w:p w:rsidR="003C6646" w:rsidRPr="00B8483B" w:rsidRDefault="00D61587" w:rsidP="00752653">
      <w:pPr>
        <w:ind w:firstLine="720"/>
        <w:rPr>
          <w:rFonts w:ascii="Kristen ITC" w:eastAsia="SimSun" w:hAnsi="Kristen ITC"/>
          <w:sz w:val="24"/>
        </w:rPr>
      </w:pPr>
      <w:r w:rsidRPr="00B8483B">
        <w:rPr>
          <w:rFonts w:ascii="Kristen ITC" w:eastAsia="SimSun" w:hAnsi="Kristen ITC" w:cs="Arial Unicode MS"/>
          <w:noProof/>
          <w:sz w:val="28"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6AFA06A1" wp14:editId="14DD49AC">
                <wp:simplePos x="0" y="0"/>
                <wp:positionH relativeFrom="column">
                  <wp:posOffset>-2011045</wp:posOffset>
                </wp:positionH>
                <wp:positionV relativeFrom="paragraph">
                  <wp:posOffset>67310</wp:posOffset>
                </wp:positionV>
                <wp:extent cx="4297045" cy="2273300"/>
                <wp:effectExtent l="0" t="0" r="10477" b="10478"/>
                <wp:wrapNone/>
                <wp:docPr id="18" name="Horizontal Scrol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97045" cy="2273300"/>
                        </a:xfrm>
                        <a:prstGeom prst="horizontalScroll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8" o:spid="_x0000_s1026" type="#_x0000_t98" style="position:absolute;margin-left:-158.35pt;margin-top:5.3pt;width:338.35pt;height:179pt;rotation:-90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" fillcolor="#ff9" strokecolor="black [3213]" strokeweight="2pt"/>
            </w:pict>
          </mc:Fallback>
        </mc:AlternateContent>
      </w:r>
      <w:r>
        <w:rPr>
          <w:rFonts w:ascii="Kristen ITC" w:eastAsia="SimSun" w:hAnsi="Kristen ITC"/>
          <w:sz w:val="28"/>
        </w:rPr>
        <w:t xml:space="preserve">      </w:t>
      </w:r>
      <w:r w:rsidR="00E231AE" w:rsidRPr="00B8483B">
        <w:rPr>
          <w:rFonts w:ascii="Kristen ITC" w:eastAsia="SimSun" w:hAnsi="Kristen ITC"/>
          <w:sz w:val="28"/>
        </w:rPr>
        <w:t xml:space="preserve">8:00am Race </w:t>
      </w:r>
      <w:r w:rsidR="003C6646" w:rsidRPr="00B8483B">
        <w:rPr>
          <w:rFonts w:ascii="Kristen ITC" w:eastAsia="SimSun" w:hAnsi="Kristen ITC"/>
          <w:sz w:val="28"/>
        </w:rPr>
        <w:t>1</w:t>
      </w:r>
      <w:r w:rsidR="00E231AE" w:rsidRPr="00B8483B">
        <w:rPr>
          <w:rFonts w:ascii="Kristen ITC" w:eastAsia="SimSun" w:hAnsi="Kristen ITC"/>
          <w:sz w:val="28"/>
        </w:rPr>
        <w:t>-M4/5-30min</w:t>
      </w:r>
    </w:p>
    <w:p w:rsidR="00E231AE" w:rsidRPr="00B8483B" w:rsidRDefault="00D61587" w:rsidP="00752653">
      <w:pPr>
        <w:ind w:left="1020" w:firstLine="420"/>
        <w:rPr>
          <w:rFonts w:ascii="Kristen ITC" w:eastAsia="SimSun" w:hAnsi="Kristen ITC"/>
          <w:sz w:val="28"/>
        </w:rPr>
      </w:pPr>
      <w:r>
        <w:rPr>
          <w:rFonts w:ascii="Kristen ITC" w:eastAsia="SimSun" w:hAnsi="Kristen ITC"/>
          <w:sz w:val="28"/>
        </w:rPr>
        <w:t xml:space="preserve">  </w:t>
      </w:r>
      <w:r w:rsidR="00E231AE" w:rsidRPr="00B8483B">
        <w:rPr>
          <w:rFonts w:ascii="Kristen ITC" w:eastAsia="SimSun" w:hAnsi="Kristen ITC"/>
          <w:sz w:val="28"/>
        </w:rPr>
        <w:t xml:space="preserve">8:35am Race 2-Master W 40+50+60+, W </w:t>
      </w:r>
      <w:r>
        <w:rPr>
          <w:rFonts w:ascii="Kristen ITC" w:eastAsia="SimSun" w:hAnsi="Kristen ITC"/>
          <w:sz w:val="28"/>
        </w:rPr>
        <w:t xml:space="preserve">  </w:t>
      </w:r>
      <w:r w:rsidR="00E231AE" w:rsidRPr="00B8483B">
        <w:rPr>
          <w:rFonts w:ascii="Kristen ITC" w:eastAsia="SimSun" w:hAnsi="Kristen ITC"/>
          <w:sz w:val="28"/>
        </w:rPr>
        <w:t>cat 4/5, W SS, Jr M/F-30min</w:t>
      </w:r>
    </w:p>
    <w:p w:rsidR="00E231AE" w:rsidRPr="00B8483B" w:rsidRDefault="00D61587" w:rsidP="00752653">
      <w:pPr>
        <w:ind w:left="1020" w:firstLine="420"/>
        <w:rPr>
          <w:rFonts w:ascii="Kristen ITC" w:eastAsia="SimSun" w:hAnsi="Kristen ITC"/>
          <w:sz w:val="28"/>
        </w:rPr>
      </w:pPr>
      <w:r>
        <w:rPr>
          <w:rFonts w:ascii="Kristen ITC" w:eastAsia="SimSun" w:hAnsi="Kristen ITC"/>
          <w:sz w:val="28"/>
        </w:rPr>
        <w:t xml:space="preserve">   </w:t>
      </w:r>
      <w:r w:rsidR="00E231AE" w:rsidRPr="00B8483B">
        <w:rPr>
          <w:rFonts w:ascii="Kristen ITC" w:eastAsia="SimSun" w:hAnsi="Kristen ITC"/>
          <w:sz w:val="28"/>
        </w:rPr>
        <w:t>9:15am Course open/awards races 1</w:t>
      </w:r>
      <w:r w:rsidR="00752653">
        <w:rPr>
          <w:rFonts w:ascii="Kristen ITC" w:eastAsia="SimSun" w:hAnsi="Kristen ITC"/>
          <w:sz w:val="28"/>
        </w:rPr>
        <w:t xml:space="preserve"> and </w:t>
      </w:r>
      <w:r w:rsidR="00E231AE" w:rsidRPr="00B8483B">
        <w:rPr>
          <w:rFonts w:ascii="Kristen ITC" w:eastAsia="SimSun" w:hAnsi="Kristen ITC"/>
          <w:sz w:val="28"/>
        </w:rPr>
        <w:t>2</w:t>
      </w:r>
    </w:p>
    <w:p w:rsidR="00D61587" w:rsidRDefault="00D61587" w:rsidP="00D61587">
      <w:pPr>
        <w:ind w:firstLine="720"/>
        <w:rPr>
          <w:rFonts w:ascii="Kristen ITC" w:eastAsia="SimSun" w:hAnsi="Kristen ITC"/>
          <w:sz w:val="28"/>
        </w:rPr>
      </w:pPr>
      <w:r>
        <w:rPr>
          <w:rFonts w:ascii="Kristen ITC" w:eastAsia="SimSun" w:hAnsi="Kristen ITC"/>
          <w:sz w:val="28"/>
        </w:rPr>
        <w:t xml:space="preserve">   </w:t>
      </w:r>
      <w:r w:rsidR="00E231AE" w:rsidRPr="00B8483B">
        <w:rPr>
          <w:rFonts w:ascii="Kristen ITC" w:eastAsia="SimSun" w:hAnsi="Kristen ITC"/>
          <w:sz w:val="28"/>
        </w:rPr>
        <w:t>9:45am Race 3-Men’s Open-60min</w:t>
      </w:r>
    </w:p>
    <w:p w:rsidR="00E231AE" w:rsidRPr="00B8483B" w:rsidRDefault="00D61587" w:rsidP="00D61587">
      <w:pPr>
        <w:ind w:firstLine="720"/>
        <w:rPr>
          <w:rFonts w:ascii="Kristen ITC" w:eastAsia="SimSun" w:hAnsi="Kristen ITC"/>
          <w:sz w:val="28"/>
        </w:rPr>
      </w:pPr>
      <w:r>
        <w:rPr>
          <w:rFonts w:ascii="Kristen ITC" w:eastAsia="SimSun" w:hAnsi="Kristen ITC"/>
          <w:sz w:val="28"/>
        </w:rPr>
        <w:t xml:space="preserve">           </w:t>
      </w:r>
      <w:r w:rsidR="00E231AE" w:rsidRPr="00B8483B">
        <w:rPr>
          <w:rFonts w:ascii="Kristen ITC" w:eastAsia="SimSun" w:hAnsi="Kristen ITC"/>
          <w:sz w:val="28"/>
        </w:rPr>
        <w:t>10:5</w:t>
      </w:r>
      <w:r>
        <w:rPr>
          <w:rFonts w:ascii="Kristen ITC" w:eastAsia="SimSun" w:hAnsi="Kristen ITC"/>
          <w:sz w:val="28"/>
        </w:rPr>
        <w:t>0am Race4-Master Men 40+50+60+,</w:t>
      </w:r>
      <w:r>
        <w:rPr>
          <w:rFonts w:ascii="Kristen ITC" w:eastAsia="SimSun" w:hAnsi="Kristen ITC"/>
          <w:sz w:val="28"/>
        </w:rPr>
        <w:br/>
        <w:t xml:space="preserve">         </w:t>
      </w:r>
      <w:r w:rsidR="00E231AE" w:rsidRPr="00B8483B">
        <w:rPr>
          <w:rFonts w:ascii="Kristen ITC" w:eastAsia="SimSun" w:hAnsi="Kristen ITC"/>
          <w:sz w:val="28"/>
        </w:rPr>
        <w:t>M SS, Women 1</w:t>
      </w:r>
      <w:proofErr w:type="gramStart"/>
      <w:r w:rsidR="00E231AE" w:rsidRPr="00B8483B">
        <w:rPr>
          <w:rFonts w:ascii="Kristen ITC" w:eastAsia="SimSun" w:hAnsi="Kristen ITC"/>
          <w:sz w:val="28"/>
        </w:rPr>
        <w:t>,2,3</w:t>
      </w:r>
      <w:proofErr w:type="gramEnd"/>
      <w:r w:rsidR="00E231AE" w:rsidRPr="00B8483B">
        <w:rPr>
          <w:rFonts w:ascii="Kristen ITC" w:eastAsia="SimSun" w:hAnsi="Kristen ITC"/>
          <w:sz w:val="28"/>
        </w:rPr>
        <w:t>, -40min*</w:t>
      </w:r>
    </w:p>
    <w:p w:rsidR="00752653" w:rsidRDefault="00752653" w:rsidP="00752653">
      <w:pPr>
        <w:spacing w:before="120"/>
        <w:jc w:val="both"/>
        <w:rPr>
          <w:rFonts w:ascii="Kristen ITC" w:eastAsia="SimSun" w:hAnsi="Kristen ITC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A62FFFD" wp14:editId="63033B24">
                <wp:simplePos x="0" y="0"/>
                <wp:positionH relativeFrom="column">
                  <wp:posOffset>1191837</wp:posOffset>
                </wp:positionH>
                <wp:positionV relativeFrom="paragraph">
                  <wp:posOffset>264795</wp:posOffset>
                </wp:positionV>
                <wp:extent cx="3360717" cy="997527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717" cy="997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653" w:rsidRPr="00752653" w:rsidRDefault="00752653" w:rsidP="00752653">
                            <w:pPr>
                              <w:jc w:val="both"/>
                              <w:rPr>
                                <w:rFonts w:ascii="Kristen ITC" w:eastAsia="SimSun" w:hAnsi="Kristen ITC"/>
                                <w:sz w:val="24"/>
                              </w:rPr>
                            </w:pPr>
                            <w:r w:rsidRPr="00752653">
                              <w:rPr>
                                <w:rFonts w:ascii="Kristen ITC" w:hAnsi="Kristen ITC"/>
                                <w:sz w:val="28"/>
                              </w:rPr>
                              <w:t>*Podium/series points for master men groups cat 3/4/5 only</w:t>
                            </w:r>
                          </w:p>
                          <w:p w:rsidR="00752653" w:rsidRDefault="007526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left:0;text-align:left;margin-left:93.85pt;margin-top:20.85pt;width:264.6pt;height:78.5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" filled="f" stroked="f" strokeweight=".5pt">
                <v:textbox>
                  <w:txbxContent>
                    <w:p w:rsidR="00752653" w:rsidRPr="00752653" w:rsidRDefault="00752653" w:rsidP="00752653">
                      <w:pPr>
                        <w:jc w:val="both"/>
                        <w:rPr>
                          <w:rFonts w:ascii="Kristen ITC" w:eastAsia="SimSun" w:hAnsi="Kristen ITC"/>
                          <w:sz w:val="24"/>
                        </w:rPr>
                      </w:pPr>
                      <w:r w:rsidRPr="00752653">
                        <w:rPr>
                          <w:rFonts w:ascii="Kristen ITC" w:hAnsi="Kristen ITC"/>
                          <w:sz w:val="28"/>
                        </w:rPr>
                        <w:t>*</w:t>
                      </w:r>
                      <w:r w:rsidRPr="00752653">
                        <w:rPr>
                          <w:rFonts w:ascii="Kristen ITC" w:hAnsi="Kristen ITC"/>
                          <w:sz w:val="28"/>
                        </w:rPr>
                        <w:t>Podium/series points for master men groups cat 3/4/5 only</w:t>
                      </w:r>
                    </w:p>
                    <w:p w:rsidR="00752653" w:rsidRDefault="00752653"/>
                  </w:txbxContent>
                </v:textbox>
              </v:shape>
            </w:pict>
          </mc:Fallback>
        </mc:AlternateContent>
      </w:r>
      <w:r w:rsidR="00E231AE" w:rsidRPr="00B8483B">
        <w:rPr>
          <w:rFonts w:ascii="Kristen ITC" w:hAnsi="Kristen ITC"/>
        </w:rPr>
        <w:t xml:space="preserve">              </w:t>
      </w:r>
      <w:r w:rsidR="00D61587">
        <w:rPr>
          <w:rFonts w:ascii="Kristen ITC" w:hAnsi="Kristen ITC"/>
        </w:rPr>
        <w:tab/>
      </w:r>
      <w:r w:rsidR="00E231AE" w:rsidRPr="00B8483B">
        <w:rPr>
          <w:rFonts w:ascii="Kristen ITC" w:hAnsi="Kristen ITC"/>
        </w:rPr>
        <w:t xml:space="preserve">  </w:t>
      </w:r>
      <w:r w:rsidR="00D61587">
        <w:rPr>
          <w:rFonts w:ascii="Kristen ITC" w:hAnsi="Kristen ITC"/>
        </w:rPr>
        <w:t xml:space="preserve">     </w:t>
      </w:r>
      <w:r w:rsidR="00E231AE" w:rsidRPr="00B8483B">
        <w:rPr>
          <w:rFonts w:ascii="Kristen ITC" w:hAnsi="Kristen ITC"/>
        </w:rPr>
        <w:t xml:space="preserve">   </w:t>
      </w:r>
      <w:r w:rsidR="00E231AE" w:rsidRPr="00B8483B">
        <w:rPr>
          <w:rFonts w:ascii="Kristen ITC" w:eastAsia="SimSun" w:hAnsi="Kristen ITC"/>
          <w:sz w:val="28"/>
        </w:rPr>
        <w:t>Awards races 3and 4</w:t>
      </w:r>
    </w:p>
    <w:p w:rsidR="00E231AE" w:rsidRPr="00752653" w:rsidRDefault="00D61587" w:rsidP="00E231AE">
      <w:pPr>
        <w:jc w:val="both"/>
        <w:rPr>
          <w:rFonts w:ascii="Kristen ITC" w:eastAsia="SimSun" w:hAnsi="Kristen ITC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E838D02" wp14:editId="47C58315">
                <wp:simplePos x="0" y="0"/>
                <wp:positionH relativeFrom="column">
                  <wp:posOffset>380010</wp:posOffset>
                </wp:positionH>
                <wp:positionV relativeFrom="paragraph">
                  <wp:posOffset>999449</wp:posOffset>
                </wp:positionV>
                <wp:extent cx="5651871" cy="1104405"/>
                <wp:effectExtent l="0" t="0" r="0" b="63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871" cy="1104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8EC" w:rsidRPr="00D61587" w:rsidRDefault="004138EC" w:rsidP="00D61587">
                            <w:pPr>
                              <w:spacing w:before="120" w:after="0"/>
                              <w:rPr>
                                <w:rFonts w:ascii="Juice ITC" w:hAnsi="Juice ITC"/>
                                <w:color w:val="FFFFFF" w:themeColor="background1"/>
                                <w:sz w:val="28"/>
                              </w:rPr>
                            </w:pPr>
                            <w:r w:rsidRPr="00D61587">
                              <w:rPr>
                                <w:rFonts w:ascii="Juice ITC" w:hAnsi="Juice ITC"/>
                                <w:color w:val="FFFFFF" w:themeColor="background1"/>
                                <w:sz w:val="28"/>
                              </w:rPr>
                              <w:t xml:space="preserve">Thanks to </w:t>
                            </w:r>
                            <w:proofErr w:type="spellStart"/>
                            <w:r w:rsidRPr="00D61587">
                              <w:rPr>
                                <w:rFonts w:ascii="Juice ITC" w:hAnsi="Juice ITC"/>
                                <w:color w:val="FFFFFF" w:themeColor="background1"/>
                                <w:sz w:val="28"/>
                              </w:rPr>
                              <w:t>Abq</w:t>
                            </w:r>
                            <w:proofErr w:type="spellEnd"/>
                            <w:r w:rsidRPr="00D61587">
                              <w:rPr>
                                <w:rFonts w:ascii="Juice ITC" w:hAnsi="Juice ITC"/>
                                <w:color w:val="FFFFFF" w:themeColor="background1"/>
                                <w:sz w:val="28"/>
                              </w:rPr>
                              <w:t xml:space="preserve"> West Properties, Indian Moto-cycles of Albuquerque, NM bank and Trust</w:t>
                            </w:r>
                          </w:p>
                          <w:p w:rsidR="00D61587" w:rsidRPr="00D61587" w:rsidRDefault="00D61587" w:rsidP="00D61587">
                            <w:pPr>
                              <w:spacing w:before="120" w:after="0"/>
                              <w:rPr>
                                <w:rFonts w:ascii="Juice ITC" w:hAnsi="Juice ITC"/>
                                <w:color w:val="FFFFFF" w:themeColor="background1"/>
                                <w:sz w:val="36"/>
                              </w:rPr>
                            </w:pPr>
                            <w:r w:rsidRPr="00D61587">
                              <w:rPr>
                                <w:rFonts w:ascii="Juice ITC" w:hAnsi="Juice ITC"/>
                                <w:color w:val="FFFFFF" w:themeColor="background1"/>
                                <w:sz w:val="36"/>
                              </w:rPr>
                              <w:t>Register online at newmexicoonlinesports.com</w:t>
                            </w:r>
                          </w:p>
                          <w:p w:rsidR="00D61587" w:rsidRPr="00D61587" w:rsidRDefault="00D61587" w:rsidP="00D61587">
                            <w:pPr>
                              <w:spacing w:before="120" w:after="0"/>
                              <w:rPr>
                                <w:rFonts w:ascii="Juice ITC" w:hAnsi="Juice ITC"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proofErr w:type="spellStart"/>
                            <w:r w:rsidRPr="00D61587">
                              <w:rPr>
                                <w:rFonts w:ascii="Juice ITC" w:hAnsi="Juice ITC"/>
                                <w:color w:val="FFFFFF" w:themeColor="background1"/>
                                <w:sz w:val="22"/>
                                <w:szCs w:val="20"/>
                              </w:rPr>
                              <w:t>Usacycling</w:t>
                            </w:r>
                            <w:proofErr w:type="spellEnd"/>
                            <w:r w:rsidRPr="00D61587">
                              <w:rPr>
                                <w:rFonts w:ascii="Juice ITC" w:hAnsi="Juice ITC"/>
                                <w:color w:val="FFFFFF" w:themeColor="background1"/>
                                <w:sz w:val="22"/>
                                <w:szCs w:val="20"/>
                              </w:rPr>
                              <w:t xml:space="preserve"> permit pending</w:t>
                            </w:r>
                          </w:p>
                          <w:p w:rsidR="00D61587" w:rsidRDefault="00D61587" w:rsidP="00D61587"/>
                          <w:p w:rsidR="00D61587" w:rsidRPr="00752653" w:rsidRDefault="00D61587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29.9pt;margin-top:78.7pt;width:445.05pt;height:86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" filled="f" stroked="f">
                <v:textbox>
                  <w:txbxContent>
                    <w:p w:rsidR="004138EC" w:rsidRPr="00D61587" w:rsidRDefault="004138EC" w:rsidP="00D61587">
                      <w:pPr>
                        <w:spacing w:before="120" w:after="0"/>
                        <w:rPr>
                          <w:rFonts w:ascii="Juice ITC" w:hAnsi="Juice ITC"/>
                          <w:color w:val="FFFFFF" w:themeColor="background1"/>
                          <w:sz w:val="28"/>
                        </w:rPr>
                      </w:pPr>
                      <w:r w:rsidRPr="00D61587">
                        <w:rPr>
                          <w:rFonts w:ascii="Juice ITC" w:hAnsi="Juice ITC"/>
                          <w:color w:val="FFFFFF" w:themeColor="background1"/>
                          <w:sz w:val="28"/>
                        </w:rPr>
                        <w:t xml:space="preserve">Thanks to </w:t>
                      </w:r>
                      <w:proofErr w:type="spellStart"/>
                      <w:r w:rsidRPr="00D61587">
                        <w:rPr>
                          <w:rFonts w:ascii="Juice ITC" w:hAnsi="Juice ITC"/>
                          <w:color w:val="FFFFFF" w:themeColor="background1"/>
                          <w:sz w:val="28"/>
                        </w:rPr>
                        <w:t>Abq</w:t>
                      </w:r>
                      <w:proofErr w:type="spellEnd"/>
                      <w:r w:rsidRPr="00D61587">
                        <w:rPr>
                          <w:rFonts w:ascii="Juice ITC" w:hAnsi="Juice ITC"/>
                          <w:color w:val="FFFFFF" w:themeColor="background1"/>
                          <w:sz w:val="28"/>
                        </w:rPr>
                        <w:t xml:space="preserve"> West Properties, Indian Moto-cycles of Albuquerque, NM bank and Trust</w:t>
                      </w:r>
                    </w:p>
                    <w:p w:rsidR="00D61587" w:rsidRPr="00D61587" w:rsidRDefault="00D61587" w:rsidP="00D61587">
                      <w:pPr>
                        <w:spacing w:before="120" w:after="0"/>
                        <w:rPr>
                          <w:rFonts w:ascii="Juice ITC" w:hAnsi="Juice ITC"/>
                          <w:color w:val="FFFFFF" w:themeColor="background1"/>
                          <w:sz w:val="36"/>
                        </w:rPr>
                      </w:pPr>
                      <w:r w:rsidRPr="00D61587">
                        <w:rPr>
                          <w:rFonts w:ascii="Juice ITC" w:hAnsi="Juice ITC"/>
                          <w:color w:val="FFFFFF" w:themeColor="background1"/>
                          <w:sz w:val="36"/>
                        </w:rPr>
                        <w:t xml:space="preserve">Register online at </w:t>
                      </w:r>
                      <w:r w:rsidRPr="00D61587">
                        <w:rPr>
                          <w:rFonts w:ascii="Juice ITC" w:hAnsi="Juice ITC"/>
                          <w:color w:val="FFFFFF" w:themeColor="background1"/>
                          <w:sz w:val="36"/>
                        </w:rPr>
                        <w:t>newmexicoonlinesports.com</w:t>
                      </w:r>
                    </w:p>
                    <w:p w:rsidR="00D61587" w:rsidRPr="00D61587" w:rsidRDefault="00D61587" w:rsidP="00D61587">
                      <w:pPr>
                        <w:spacing w:before="120" w:after="0"/>
                        <w:rPr>
                          <w:rFonts w:ascii="Juice ITC" w:hAnsi="Juice ITC"/>
                          <w:color w:val="FFFFFF" w:themeColor="background1"/>
                          <w:sz w:val="22"/>
                          <w:szCs w:val="20"/>
                        </w:rPr>
                      </w:pPr>
                      <w:proofErr w:type="spellStart"/>
                      <w:r w:rsidRPr="00D61587">
                        <w:rPr>
                          <w:rFonts w:ascii="Juice ITC" w:hAnsi="Juice ITC"/>
                          <w:color w:val="FFFFFF" w:themeColor="background1"/>
                          <w:sz w:val="22"/>
                          <w:szCs w:val="20"/>
                        </w:rPr>
                        <w:t>Usacycling</w:t>
                      </w:r>
                      <w:proofErr w:type="spellEnd"/>
                      <w:r w:rsidRPr="00D61587">
                        <w:rPr>
                          <w:rFonts w:ascii="Juice ITC" w:hAnsi="Juice ITC"/>
                          <w:color w:val="FFFFFF" w:themeColor="background1"/>
                          <w:sz w:val="22"/>
                          <w:szCs w:val="20"/>
                        </w:rPr>
                        <w:t xml:space="preserve"> permit pending</w:t>
                      </w:r>
                    </w:p>
                    <w:p w:rsidR="00D61587" w:rsidRDefault="00D61587" w:rsidP="00D61587"/>
                    <w:p w:rsidR="00D61587" w:rsidRPr="00752653" w:rsidRDefault="00D61587">
                      <w:pPr>
                        <w:rPr>
                          <w:rFonts w:ascii="Arial Narrow" w:hAnsi="Arial Narrow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231AE" w:rsidRPr="00752653" w:rsidSect="00752653">
      <w:pgSz w:w="12240" w:h="15840" w:code="1"/>
      <w:pgMar w:top="2880" w:right="2016" w:bottom="1440" w:left="28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F20AE4"/>
    <w:multiLevelType w:val="hybridMultilevel"/>
    <w:tmpl w:val="F8DE1D26"/>
    <w:lvl w:ilvl="0" w:tplc="3904E02E">
      <w:start w:val="4600"/>
      <w:numFmt w:val="bullet"/>
      <w:lvlText w:val=""/>
      <w:lvlJc w:val="left"/>
      <w:pPr>
        <w:ind w:left="172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E08"/>
    <w:rsid w:val="000226C5"/>
    <w:rsid w:val="00036F96"/>
    <w:rsid w:val="00042E08"/>
    <w:rsid w:val="00043AC8"/>
    <w:rsid w:val="00072A43"/>
    <w:rsid w:val="00165EE8"/>
    <w:rsid w:val="00187811"/>
    <w:rsid w:val="001C2FE8"/>
    <w:rsid w:val="001F7FCA"/>
    <w:rsid w:val="002053AD"/>
    <w:rsid w:val="002655BA"/>
    <w:rsid w:val="00277393"/>
    <w:rsid w:val="002D1599"/>
    <w:rsid w:val="003C6646"/>
    <w:rsid w:val="003F6221"/>
    <w:rsid w:val="003F65AF"/>
    <w:rsid w:val="00406CDF"/>
    <w:rsid w:val="004138EC"/>
    <w:rsid w:val="00476AB3"/>
    <w:rsid w:val="00484391"/>
    <w:rsid w:val="004C4122"/>
    <w:rsid w:val="004D2ED5"/>
    <w:rsid w:val="004E7DAF"/>
    <w:rsid w:val="00536BD9"/>
    <w:rsid w:val="005405DA"/>
    <w:rsid w:val="005A68FC"/>
    <w:rsid w:val="005C312B"/>
    <w:rsid w:val="005E7386"/>
    <w:rsid w:val="00606319"/>
    <w:rsid w:val="00646418"/>
    <w:rsid w:val="006725C5"/>
    <w:rsid w:val="006863A2"/>
    <w:rsid w:val="006A625E"/>
    <w:rsid w:val="00752653"/>
    <w:rsid w:val="007A3A9A"/>
    <w:rsid w:val="007B3B52"/>
    <w:rsid w:val="007E2A28"/>
    <w:rsid w:val="00836F67"/>
    <w:rsid w:val="008A0C06"/>
    <w:rsid w:val="008A2C49"/>
    <w:rsid w:val="008E7467"/>
    <w:rsid w:val="009E5FCC"/>
    <w:rsid w:val="009E72DF"/>
    <w:rsid w:val="00A63F4D"/>
    <w:rsid w:val="00AB54E0"/>
    <w:rsid w:val="00AC4672"/>
    <w:rsid w:val="00AF4DB8"/>
    <w:rsid w:val="00B51EEA"/>
    <w:rsid w:val="00B73FF9"/>
    <w:rsid w:val="00B8483B"/>
    <w:rsid w:val="00B96BBC"/>
    <w:rsid w:val="00BF101C"/>
    <w:rsid w:val="00C104BD"/>
    <w:rsid w:val="00C61B7E"/>
    <w:rsid w:val="00C876E5"/>
    <w:rsid w:val="00C90607"/>
    <w:rsid w:val="00CC3F16"/>
    <w:rsid w:val="00CE2D8F"/>
    <w:rsid w:val="00D10C78"/>
    <w:rsid w:val="00D55230"/>
    <w:rsid w:val="00D61587"/>
    <w:rsid w:val="00D66C72"/>
    <w:rsid w:val="00D82069"/>
    <w:rsid w:val="00DC0998"/>
    <w:rsid w:val="00E021E4"/>
    <w:rsid w:val="00E231AE"/>
    <w:rsid w:val="00E47756"/>
    <w:rsid w:val="00E93F54"/>
    <w:rsid w:val="00F1427A"/>
    <w:rsid w:val="00F3617B"/>
    <w:rsid w:val="00F44391"/>
    <w:rsid w:val="00F9291E"/>
    <w:rsid w:val="00F97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f5d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E7386"/>
    <w:pPr>
      <w:spacing w:before="320" w:after="60"/>
      <w:jc w:val="center"/>
    </w:pPr>
    <w:rPr>
      <w:rFonts w:asciiTheme="minorHAnsi" w:hAnsiTheme="minorHAnsi"/>
      <w:b/>
      <w:sz w:val="32"/>
      <w:szCs w:val="24"/>
    </w:rPr>
  </w:style>
  <w:style w:type="paragraph" w:styleId="Heading1">
    <w:name w:val="heading 1"/>
    <w:basedOn w:val="Normal"/>
    <w:next w:val="Normal"/>
    <w:qFormat/>
    <w:rsid w:val="00D66C72"/>
    <w:pPr>
      <w:spacing w:before="0" w:after="1520"/>
      <w:outlineLvl w:val="0"/>
    </w:pPr>
    <w:rPr>
      <w:rFonts w:asciiTheme="majorHAnsi" w:hAnsiTheme="majorHAnsi" w:cs="Arial"/>
      <w:caps/>
      <w:sz w:val="88"/>
      <w:szCs w:val="92"/>
    </w:rPr>
  </w:style>
  <w:style w:type="paragraph" w:styleId="Heading2">
    <w:name w:val="heading 2"/>
    <w:basedOn w:val="Normal"/>
    <w:next w:val="Normal"/>
    <w:unhideWhenUsed/>
    <w:qFormat/>
    <w:rsid w:val="005E7386"/>
    <w:pPr>
      <w:keepNext/>
      <w:spacing w:after="200"/>
      <w:contextualSpacing/>
      <w:outlineLvl w:val="1"/>
    </w:pPr>
    <w:rPr>
      <w:rFonts w:asciiTheme="majorHAnsi" w:hAnsiTheme="majorHAnsi" w:cs="Arial"/>
      <w:bCs/>
      <w:sz w:val="40"/>
      <w:szCs w:val="40"/>
    </w:rPr>
  </w:style>
  <w:style w:type="paragraph" w:styleId="Heading3">
    <w:name w:val="heading 3"/>
    <w:basedOn w:val="Normal"/>
    <w:next w:val="Normal"/>
    <w:semiHidden/>
    <w:unhideWhenUsed/>
    <w:qFormat/>
    <w:rsid w:val="00406CDF"/>
    <w:pPr>
      <w:keepNext/>
      <w:spacing w:before="240"/>
      <w:outlineLvl w:val="2"/>
    </w:pPr>
    <w:rPr>
      <w:rFonts w:ascii="Arial" w:hAnsi="Arial" w:cs="Arial"/>
      <w:bCs/>
      <w:color w:val="BF6E19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D10C7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66C72"/>
    <w:rPr>
      <w:color w:val="808080"/>
    </w:rPr>
  </w:style>
  <w:style w:type="paragraph" w:customStyle="1" w:styleId="MoreInformation">
    <w:name w:val="More Information"/>
    <w:basedOn w:val="Normal"/>
    <w:qFormat/>
    <w:rsid w:val="005405DA"/>
    <w:rPr>
      <w:i/>
    </w:rPr>
  </w:style>
  <w:style w:type="paragraph" w:styleId="ListParagraph">
    <w:name w:val="List Paragraph"/>
    <w:basedOn w:val="Normal"/>
    <w:uiPriority w:val="34"/>
    <w:unhideWhenUsed/>
    <w:qFormat/>
    <w:rsid w:val="00E231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E7386"/>
    <w:pPr>
      <w:spacing w:before="320" w:after="60"/>
      <w:jc w:val="center"/>
    </w:pPr>
    <w:rPr>
      <w:rFonts w:asciiTheme="minorHAnsi" w:hAnsiTheme="minorHAnsi"/>
      <w:b/>
      <w:sz w:val="32"/>
      <w:szCs w:val="24"/>
    </w:rPr>
  </w:style>
  <w:style w:type="paragraph" w:styleId="Heading1">
    <w:name w:val="heading 1"/>
    <w:basedOn w:val="Normal"/>
    <w:next w:val="Normal"/>
    <w:qFormat/>
    <w:rsid w:val="00D66C72"/>
    <w:pPr>
      <w:spacing w:before="0" w:after="1520"/>
      <w:outlineLvl w:val="0"/>
    </w:pPr>
    <w:rPr>
      <w:rFonts w:asciiTheme="majorHAnsi" w:hAnsiTheme="majorHAnsi" w:cs="Arial"/>
      <w:caps/>
      <w:sz w:val="88"/>
      <w:szCs w:val="92"/>
    </w:rPr>
  </w:style>
  <w:style w:type="paragraph" w:styleId="Heading2">
    <w:name w:val="heading 2"/>
    <w:basedOn w:val="Normal"/>
    <w:next w:val="Normal"/>
    <w:unhideWhenUsed/>
    <w:qFormat/>
    <w:rsid w:val="005E7386"/>
    <w:pPr>
      <w:keepNext/>
      <w:spacing w:after="200"/>
      <w:contextualSpacing/>
      <w:outlineLvl w:val="1"/>
    </w:pPr>
    <w:rPr>
      <w:rFonts w:asciiTheme="majorHAnsi" w:hAnsiTheme="majorHAnsi" w:cs="Arial"/>
      <w:bCs/>
      <w:sz w:val="40"/>
      <w:szCs w:val="40"/>
    </w:rPr>
  </w:style>
  <w:style w:type="paragraph" w:styleId="Heading3">
    <w:name w:val="heading 3"/>
    <w:basedOn w:val="Normal"/>
    <w:next w:val="Normal"/>
    <w:semiHidden/>
    <w:unhideWhenUsed/>
    <w:qFormat/>
    <w:rsid w:val="00406CDF"/>
    <w:pPr>
      <w:keepNext/>
      <w:spacing w:before="240"/>
      <w:outlineLvl w:val="2"/>
    </w:pPr>
    <w:rPr>
      <w:rFonts w:ascii="Arial" w:hAnsi="Arial" w:cs="Arial"/>
      <w:bCs/>
      <w:color w:val="BF6E19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D10C7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66C72"/>
    <w:rPr>
      <w:color w:val="808080"/>
    </w:rPr>
  </w:style>
  <w:style w:type="paragraph" w:customStyle="1" w:styleId="MoreInformation">
    <w:name w:val="More Information"/>
    <w:basedOn w:val="Normal"/>
    <w:qFormat/>
    <w:rsid w:val="005405DA"/>
    <w:rPr>
      <w:i/>
    </w:rPr>
  </w:style>
  <w:style w:type="paragraph" w:styleId="ListParagraph">
    <w:name w:val="List Paragraph"/>
    <w:basedOn w:val="Normal"/>
    <w:uiPriority w:val="34"/>
    <w:unhideWhenUsed/>
    <w:qFormat/>
    <w:rsid w:val="00E231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microsoft.com/office/2007/relationships/hdphoto" Target="media/hdphoto10.wd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png"/><Relationship Id="rId5" Type="http://schemas.microsoft.com/office/2007/relationships/stylesWithEffects" Target="stylesWithEffects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ck-In-Use\AppData\Roaming\Microsoft\Templates\halloween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yer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24AE6-81C1-4F38-A717-149B1F8846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0C9296-BE24-467F-A072-F2D31E001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halloweenflyer</Template>
  <TotalTime>0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Halloween party flyer</vt:lpstr>
    </vt:vector>
  </TitlesOfParts>
  <Company/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Halloween party flyer</dc:title>
  <dc:creator>Back-In-Use</dc:creator>
  <cp:lastModifiedBy>Back-In-Use</cp:lastModifiedBy>
  <cp:revision>2</cp:revision>
  <cp:lastPrinted>2017-09-06T19:17:00Z</cp:lastPrinted>
  <dcterms:created xsi:type="dcterms:W3CDTF">2017-09-14T17:07:00Z</dcterms:created>
  <dcterms:modified xsi:type="dcterms:W3CDTF">2017-09-14T17:07:00Z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TC011540951033</vt:lpwstr>
  </property>
</Properties>
</file>