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28D" w:rsidRDefault="006A228D" w:rsidP="00A11D7E">
      <w:pPr>
        <w:rPr>
          <w:noProof/>
        </w:rPr>
      </w:pPr>
    </w:p>
    <w:p w:rsidR="006A228D" w:rsidRDefault="006A228D" w:rsidP="00A11D7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597pt">
            <v:imagedata r:id="rId6" o:title=""/>
          </v:shape>
        </w:pict>
      </w:r>
    </w:p>
    <w:p w:rsidR="006A228D" w:rsidRDefault="006A228D" w:rsidP="00A11D7E">
      <w:pPr>
        <w:jc w:val="center"/>
      </w:pPr>
      <w:r>
        <w:t>Map of Cross Country Ski Trails near Redondo Campground in the Jemez Ranger District.</w:t>
      </w:r>
    </w:p>
    <w:p w:rsidR="006A228D" w:rsidRDefault="006A228D" w:rsidP="00A11D7E">
      <w:pPr>
        <w:jc w:val="center"/>
      </w:pPr>
      <w:r>
        <w:t>The campground roads are shown as wide black lines in the center of the map. Trails are</w:t>
      </w:r>
    </w:p>
    <w:p w:rsidR="006A228D" w:rsidRDefault="006A228D" w:rsidP="00A11D7E">
      <w:pPr>
        <w:jc w:val="center"/>
      </w:pPr>
      <w:r>
        <w:t>shown as dashed lines north and southeast of the campground. On Saturday, we skied</w:t>
      </w:r>
    </w:p>
    <w:p w:rsidR="006A228D" w:rsidRPr="00961E43" w:rsidRDefault="006A228D" w:rsidP="00A11D7E">
      <w:pPr>
        <w:jc w:val="center"/>
      </w:pPr>
      <w:r>
        <w:t>the LoopTrail going to the north and part of the Crater Spur Trail to the southeast.</w:t>
      </w:r>
    </w:p>
    <w:p w:rsidR="006A228D" w:rsidRDefault="006A228D" w:rsidP="001210BF">
      <w:pPr>
        <w:jc w:val="center"/>
        <w:rPr>
          <w:noProof/>
        </w:rPr>
      </w:pPr>
      <w:r>
        <w:rPr>
          <w:noProof/>
        </w:rPr>
        <w:t xml:space="preserve">(Map from Ski Touring in Northern </w:t>
      </w:r>
      <w:smartTag w:uri="urn:schemas-microsoft-com:office:smarttags" w:element="State">
        <w:smartTag w:uri="urn:schemas-microsoft-com:office:smarttags" w:element="place">
          <w:r>
            <w:rPr>
              <w:noProof/>
            </w:rPr>
            <w:t>New Mexico</w:t>
          </w:r>
        </w:smartTag>
      </w:smartTag>
      <w:r>
        <w:rPr>
          <w:noProof/>
        </w:rPr>
        <w:t xml:space="preserve"> by Sam Beard)</w:t>
      </w:r>
    </w:p>
    <w:p w:rsidR="006A228D" w:rsidRDefault="006A228D" w:rsidP="001210BF">
      <w:pPr>
        <w:jc w:val="center"/>
        <w:rPr>
          <w:noProof/>
        </w:rPr>
      </w:pPr>
    </w:p>
    <w:p w:rsidR="006A228D" w:rsidRDefault="006A228D" w:rsidP="00A11D7E">
      <w:pPr>
        <w:jc w:val="center"/>
        <w:rPr>
          <w:noProof/>
        </w:rPr>
      </w:pPr>
      <w:r>
        <w:rPr>
          <w:noProof/>
        </w:rPr>
        <w:pict>
          <v:shape id="Picture 2" o:spid="_x0000_i1026" type="#_x0000_t75" alt="Macintosh HD:Users:ttk:Desktop:XC Trip to Redondo 010519:Redondo Campground XC 010519:BL 1.jpg" style="width:490.5pt;height:584.25pt;visibility:visible">
            <v:imagedata r:id="rId7" o:title=""/>
          </v:shape>
        </w:pict>
      </w:r>
    </w:p>
    <w:p w:rsidR="006A228D" w:rsidRDefault="006A228D" w:rsidP="00A11D7E">
      <w:pPr>
        <w:jc w:val="center"/>
        <w:rPr>
          <w:noProof/>
        </w:rPr>
      </w:pPr>
    </w:p>
    <w:p w:rsidR="006A228D" w:rsidRDefault="006A228D" w:rsidP="0054029E">
      <w:pPr>
        <w:jc w:val="center"/>
        <w:rPr>
          <w:noProof/>
        </w:rPr>
      </w:pPr>
      <w:r>
        <w:rPr>
          <w:noProof/>
        </w:rPr>
        <w:t>Ellen Bauman leading a group of skiers in the large trees that surround the camground.</w:t>
      </w:r>
    </w:p>
    <w:p w:rsidR="006A228D" w:rsidRDefault="006A228D" w:rsidP="0054029E">
      <w:pPr>
        <w:jc w:val="center"/>
        <w:rPr>
          <w:noProof/>
        </w:rPr>
      </w:pPr>
      <w:r>
        <w:rPr>
          <w:noProof/>
        </w:rPr>
        <w:t>All photos by Tom Katonak.</w:t>
      </w:r>
    </w:p>
    <w:p w:rsidR="006A228D" w:rsidRDefault="006A228D" w:rsidP="0054029E">
      <w:pPr>
        <w:jc w:val="center"/>
        <w:rPr>
          <w:noProof/>
        </w:rPr>
      </w:pPr>
    </w:p>
    <w:p w:rsidR="006A228D" w:rsidRDefault="006A228D" w:rsidP="0054029E">
      <w:pPr>
        <w:rPr>
          <w:noProof/>
        </w:rPr>
        <w:sectPr w:rsidR="006A228D" w:rsidSect="001210BF">
          <w:footerReference w:type="even" r:id="rId8"/>
          <w:footerReference w:type="default" r:id="rId9"/>
          <w:pgSz w:w="12240" w:h="15840"/>
          <w:pgMar w:top="864" w:right="864" w:bottom="864" w:left="864" w:header="720" w:footer="720" w:gutter="0"/>
          <w:cols w:space="720"/>
        </w:sectPr>
      </w:pPr>
    </w:p>
    <w:p w:rsidR="006A228D" w:rsidRDefault="006A228D" w:rsidP="001210BF">
      <w:pPr>
        <w:jc w:val="center"/>
        <w:rPr>
          <w:noProof/>
        </w:rPr>
      </w:pPr>
      <w:r>
        <w:rPr>
          <w:noProof/>
        </w:rPr>
        <w:pict>
          <v:shape id="Picture 4" o:spid="_x0000_i1027" type="#_x0000_t75" alt="Macintosh HD:Users:ttk:Desktop:XC Trip to Redondo 010519:Redondo Campground XC 010519:BL 3.jpg" style="width:612pt;height:459pt;visibility:visible">
            <v:imagedata r:id="rId10" o:title=""/>
          </v:shape>
        </w:pict>
      </w:r>
    </w:p>
    <w:p w:rsidR="006A228D" w:rsidRDefault="006A228D" w:rsidP="001210BF">
      <w:pPr>
        <w:jc w:val="center"/>
        <w:rPr>
          <w:noProof/>
        </w:rPr>
      </w:pPr>
      <w:r>
        <w:rPr>
          <w:noProof/>
        </w:rPr>
        <w:t>Tracks on the northwest part of the Loop Trail. Note the large meadow in the sun through the trees.</w:t>
      </w:r>
    </w:p>
    <w:p w:rsidR="006A228D" w:rsidRDefault="006A228D" w:rsidP="001210BF">
      <w:pPr>
        <w:jc w:val="center"/>
        <w:rPr>
          <w:noProof/>
        </w:rPr>
      </w:pPr>
    </w:p>
    <w:p w:rsidR="006A228D" w:rsidRDefault="006A228D" w:rsidP="001210BF">
      <w:pPr>
        <w:rPr>
          <w:noProof/>
        </w:rPr>
      </w:pPr>
    </w:p>
    <w:p w:rsidR="006A228D" w:rsidRDefault="006A228D" w:rsidP="001210BF">
      <w:pPr>
        <w:jc w:val="center"/>
        <w:rPr>
          <w:noProof/>
        </w:rPr>
      </w:pPr>
      <w:r>
        <w:rPr>
          <w:noProof/>
        </w:rPr>
        <w:pict>
          <v:shape id="Picture 3" o:spid="_x0000_i1028" type="#_x0000_t75" alt="Macintosh HD:Users:ttk:Desktop:XC Trip to Redondo 010519:Redondo Campground XC 010519:BL 2.jpg" style="width:591pt;height:472.5pt;visibility:visible">
            <v:imagedata r:id="rId11" o:title=""/>
          </v:shape>
        </w:pict>
      </w:r>
    </w:p>
    <w:p w:rsidR="006A228D" w:rsidRDefault="006A228D" w:rsidP="001210BF">
      <w:pPr>
        <w:jc w:val="center"/>
        <w:rPr>
          <w:noProof/>
        </w:rPr>
      </w:pPr>
      <w:r>
        <w:rPr>
          <w:noProof/>
        </w:rPr>
        <w:t>L to R: Ellen Bauman and Marcy Dochester.</w:t>
      </w:r>
    </w:p>
    <w:p w:rsidR="006A228D" w:rsidRDefault="006A228D" w:rsidP="001210BF">
      <w:pPr>
        <w:jc w:val="center"/>
        <w:rPr>
          <w:noProof/>
        </w:rPr>
      </w:pPr>
    </w:p>
    <w:p w:rsidR="006A228D" w:rsidRDefault="006A228D" w:rsidP="001210BF">
      <w:pPr>
        <w:jc w:val="center"/>
        <w:rPr>
          <w:noProof/>
        </w:rPr>
        <w:sectPr w:rsidR="006A228D" w:rsidSect="001210BF">
          <w:pgSz w:w="15840" w:h="12240" w:orient="landscape"/>
          <w:pgMar w:top="864" w:right="864" w:bottom="864" w:left="864" w:header="720" w:footer="720" w:gutter="0"/>
          <w:cols w:space="720"/>
        </w:sectPr>
      </w:pPr>
    </w:p>
    <w:p w:rsidR="006A228D" w:rsidRDefault="006A228D" w:rsidP="001210BF">
      <w:pPr>
        <w:jc w:val="center"/>
        <w:rPr>
          <w:noProof/>
        </w:rPr>
      </w:pPr>
    </w:p>
    <w:p w:rsidR="006A228D" w:rsidRDefault="006A228D" w:rsidP="001210BF">
      <w:pPr>
        <w:jc w:val="center"/>
        <w:rPr>
          <w:noProof/>
        </w:rPr>
      </w:pPr>
      <w:r>
        <w:rPr>
          <w:noProof/>
        </w:rPr>
        <w:pict>
          <v:shape id="Picture 5" o:spid="_x0000_i1029" type="#_x0000_t75" alt="Macintosh HD:Users:ttk:Desktop:XC Trip to Redondo 010519:Redondo Campground XC 010519:Bronwyn 1.jpg" style="width:483.75pt;height:483pt;visibility:visible">
            <v:imagedata r:id="rId12" o:title=""/>
          </v:shape>
        </w:pict>
      </w:r>
    </w:p>
    <w:p w:rsidR="006A228D" w:rsidRDefault="006A228D" w:rsidP="001210BF">
      <w:pPr>
        <w:jc w:val="center"/>
        <w:rPr>
          <w:noProof/>
        </w:rPr>
      </w:pPr>
      <w:r>
        <w:rPr>
          <w:noProof/>
        </w:rPr>
        <w:t>Bronwyn Willis.</w:t>
      </w:r>
    </w:p>
    <w:p w:rsidR="006A228D" w:rsidRDefault="006A228D" w:rsidP="001210BF">
      <w:pPr>
        <w:jc w:val="center"/>
        <w:rPr>
          <w:noProof/>
        </w:rPr>
      </w:pPr>
    </w:p>
    <w:p w:rsidR="006A228D" w:rsidRDefault="006A228D" w:rsidP="001210BF">
      <w:pPr>
        <w:jc w:val="center"/>
        <w:rPr>
          <w:noProof/>
        </w:rPr>
        <w:sectPr w:rsidR="006A228D" w:rsidSect="001210BF">
          <w:pgSz w:w="12240" w:h="15840"/>
          <w:pgMar w:top="864" w:right="864" w:bottom="864" w:left="864" w:header="720" w:footer="720" w:gutter="0"/>
          <w:cols w:space="720"/>
        </w:sectPr>
      </w:pPr>
    </w:p>
    <w:p w:rsidR="006A228D" w:rsidRDefault="006A228D" w:rsidP="001210BF">
      <w:pPr>
        <w:jc w:val="center"/>
        <w:rPr>
          <w:noProof/>
        </w:rPr>
      </w:pPr>
    </w:p>
    <w:p w:rsidR="006A228D" w:rsidRDefault="006A228D" w:rsidP="001210BF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pict>
          <v:shape id="Picture 1" o:spid="_x0000_i1030" type="#_x0000_t75" alt="Macintosh HD:Users:ttk:Desktop:XC Trip to Redondo 010519:Redondo Campground XC 010519:AL 1.jpg" style="width:606pt;height:459pt;visibility:visible">
            <v:imagedata r:id="rId13" o:title=""/>
          </v:shape>
        </w:pict>
      </w:r>
    </w:p>
    <w:p w:rsidR="006A228D" w:rsidRDefault="006A228D" w:rsidP="001210BF">
      <w:pPr>
        <w:jc w:val="center"/>
        <w:rPr>
          <w:noProof/>
        </w:rPr>
      </w:pPr>
      <w:r>
        <w:rPr>
          <w:noProof/>
        </w:rPr>
        <w:t xml:space="preserve">Skiers going up a low hill. </w:t>
      </w:r>
    </w:p>
    <w:p w:rsidR="006A228D" w:rsidRDefault="006A228D" w:rsidP="001210BF">
      <w:pPr>
        <w:jc w:val="center"/>
        <w:rPr>
          <w:noProof/>
        </w:rPr>
      </w:pPr>
    </w:p>
    <w:p w:rsidR="006A228D" w:rsidRDefault="006A228D" w:rsidP="00FF01C3"/>
    <w:p w:rsidR="006A228D" w:rsidRDefault="006A228D" w:rsidP="001210BF">
      <w:pPr>
        <w:jc w:val="center"/>
      </w:pPr>
      <w:r>
        <w:pict>
          <v:shape id="_x0000_i1031" type="#_x0000_t75" style="width:589.5pt;height:450.75pt">
            <v:imagedata r:id="rId14" o:title=""/>
          </v:shape>
        </w:pict>
      </w:r>
    </w:p>
    <w:p w:rsidR="006A228D" w:rsidRDefault="006A228D" w:rsidP="001210BF">
      <w:pPr>
        <w:jc w:val="center"/>
      </w:pPr>
      <w:r>
        <w:t>Daniel Salazar.</w:t>
      </w: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</w:p>
    <w:p w:rsidR="006A228D" w:rsidRDefault="006A228D" w:rsidP="00FF01C3"/>
    <w:p w:rsidR="006A228D" w:rsidRDefault="006A228D" w:rsidP="001210BF">
      <w:pPr>
        <w:jc w:val="center"/>
      </w:pPr>
      <w:r>
        <w:pict>
          <v:shape id="_x0000_i1032" type="#_x0000_t75" style="width:583.5pt;height:484.5pt">
            <v:imagedata r:id="rId15" o:title=""/>
          </v:shape>
        </w:pict>
      </w:r>
    </w:p>
    <w:p w:rsidR="006A228D" w:rsidRDefault="006A228D" w:rsidP="001210BF">
      <w:pPr>
        <w:jc w:val="center"/>
      </w:pPr>
      <w:r>
        <w:t>L to R: Holly Noland and Bronwyn Willis.</w:t>
      </w: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</w:p>
    <w:p w:rsidR="006A228D" w:rsidRDefault="006A228D" w:rsidP="00A11D7E"/>
    <w:p w:rsidR="006A228D" w:rsidRDefault="006A228D" w:rsidP="001210BF">
      <w:pPr>
        <w:jc w:val="center"/>
      </w:pPr>
      <w:r>
        <w:pict>
          <v:shape id="_x0000_i1033" type="#_x0000_t75" style="width:606pt;height:454.5pt">
            <v:imagedata r:id="rId16" o:title=""/>
          </v:shape>
        </w:pict>
      </w:r>
    </w:p>
    <w:p w:rsidR="006A228D" w:rsidRDefault="006A228D" w:rsidP="001210BF">
      <w:pPr>
        <w:jc w:val="center"/>
      </w:pPr>
      <w:r>
        <w:t xml:space="preserve">Lunch on the east side of the Loop Trail adjacent to the boundary fence between the </w:t>
      </w:r>
      <w:smartTag w:uri="urn:schemas-microsoft-com:office:smarttags" w:element="PlaceName">
        <w:smartTag w:uri="urn:schemas-microsoft-com:office:smarttags" w:element="place">
          <w:r>
            <w:t>Santa Fe</w:t>
          </w:r>
        </w:smartTag>
        <w:r>
          <w:t xml:space="preserve"> </w:t>
        </w:r>
        <w:smartTag w:uri="urn:schemas-microsoft-com:office:smarttags" w:element="PlaceType">
          <w:r>
            <w:t>National Forest</w:t>
          </w:r>
        </w:smartTag>
      </w:smartTag>
    </w:p>
    <w:p w:rsidR="006A228D" w:rsidRDefault="006A228D" w:rsidP="001210BF">
      <w:pPr>
        <w:jc w:val="center"/>
      </w:pPr>
      <w:r>
        <w:t>and the Valles Caldera National Preserve. In the thinned forest it we did not find many large logs to sit on.</w:t>
      </w:r>
    </w:p>
    <w:p w:rsidR="006A228D" w:rsidRDefault="006A228D" w:rsidP="001210BF">
      <w:pPr>
        <w:jc w:val="center"/>
      </w:pPr>
      <w:r>
        <w:pict>
          <v:shape id="_x0000_i1034" type="#_x0000_t75" style="width:558.75pt;height:471.75pt">
            <v:imagedata r:id="rId17" o:title=""/>
          </v:shape>
        </w:pict>
      </w:r>
    </w:p>
    <w:p w:rsidR="006A228D" w:rsidRDefault="006A228D" w:rsidP="001210BF">
      <w:pPr>
        <w:jc w:val="center"/>
      </w:pPr>
      <w:r>
        <w:t>Sam Beard and Kim Kaufman having lunch on a large log.</w:t>
      </w:r>
    </w:p>
    <w:p w:rsidR="006A228D" w:rsidRDefault="006A228D" w:rsidP="001210BF">
      <w:pPr>
        <w:jc w:val="center"/>
      </w:pPr>
    </w:p>
    <w:p w:rsidR="006A228D" w:rsidRDefault="006A228D" w:rsidP="00A11D7E"/>
    <w:p w:rsidR="006A228D" w:rsidRDefault="006A228D" w:rsidP="001210BF">
      <w:pPr>
        <w:jc w:val="center"/>
      </w:pPr>
      <w:r>
        <w:pict>
          <v:shape id="_x0000_i1035" type="#_x0000_t75" style="width:468.75pt;height:460.5pt">
            <v:imagedata r:id="rId18" o:title=""/>
          </v:shape>
        </w:pict>
      </w:r>
    </w:p>
    <w:p w:rsidR="006A228D" w:rsidRDefault="006A228D" w:rsidP="001210BF">
      <w:pPr>
        <w:jc w:val="center"/>
      </w:pPr>
      <w:r>
        <w:t>Lynda Katonak waxing at lunch time. The weather was warm, and skiers were putting</w:t>
      </w:r>
    </w:p>
    <w:p w:rsidR="006A228D" w:rsidRDefault="006A228D" w:rsidP="001210BF">
      <w:pPr>
        <w:jc w:val="center"/>
      </w:pPr>
      <w:r>
        <w:t>Maxi-Glide on the skis so that snow would not stick to the bottoms.</w:t>
      </w: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  <w:r>
        <w:pict>
          <v:shape id="_x0000_i1036" type="#_x0000_t75" style="width:558pt;height:489.75pt">
            <v:imagedata r:id="rId19" o:title=""/>
          </v:shape>
        </w:pict>
      </w:r>
    </w:p>
    <w:p w:rsidR="006A228D" w:rsidRDefault="006A228D" w:rsidP="001210BF">
      <w:pPr>
        <w:jc w:val="center"/>
      </w:pPr>
      <w:r>
        <w:t>Geri Newton.</w:t>
      </w: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  <w:r>
        <w:pict>
          <v:shape id="_x0000_i1037" type="#_x0000_t75" style="width:555pt;height:479.25pt">
            <v:imagedata r:id="rId20" o:title=""/>
          </v:shape>
        </w:pict>
      </w:r>
    </w:p>
    <w:p w:rsidR="006A228D" w:rsidRDefault="006A228D" w:rsidP="001210BF">
      <w:pPr>
        <w:jc w:val="center"/>
      </w:pPr>
      <w:r>
        <w:t>L to R: Marcy and Bronwyn.</w:t>
      </w: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  <w:r>
        <w:pict>
          <v:shape id="_x0000_i1038" type="#_x0000_t75" style="width:622.5pt;height:467.25pt">
            <v:imagedata r:id="rId21" o:title=""/>
          </v:shape>
        </w:pict>
      </w:r>
    </w:p>
    <w:p w:rsidR="006A228D" w:rsidRDefault="006A228D" w:rsidP="001210BF">
      <w:pPr>
        <w:jc w:val="center"/>
      </w:pPr>
      <w:r>
        <w:t xml:space="preserve">Sam and Ellen on the north edge of the small crater on the Crater Spur Trail. </w:t>
      </w: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</w:p>
    <w:p w:rsidR="006A228D" w:rsidRDefault="006A228D" w:rsidP="001210BF">
      <w:pPr>
        <w:jc w:val="center"/>
      </w:pPr>
      <w:r>
        <w:pict>
          <v:shape id="_x0000_i1039" type="#_x0000_t75" style="width:321.75pt;height:468pt">
            <v:imagedata r:id="rId22" o:title="" cropbottom="3799f"/>
          </v:shape>
        </w:pict>
      </w:r>
    </w:p>
    <w:p w:rsidR="006A228D" w:rsidRDefault="006A228D" w:rsidP="00A33A07">
      <w:pPr>
        <w:jc w:val="center"/>
      </w:pPr>
      <w:r>
        <w:t>Sam on the west side of the Loop Trail.</w:t>
      </w:r>
    </w:p>
    <w:sectPr w:rsidR="006A228D" w:rsidSect="001210BF">
      <w:pgSz w:w="15840" w:h="12240" w:orient="landscape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28D" w:rsidRDefault="006A228D">
      <w:r>
        <w:separator/>
      </w:r>
    </w:p>
  </w:endnote>
  <w:endnote w:type="continuationSeparator" w:id="0">
    <w:p w:rsidR="006A228D" w:rsidRDefault="006A22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28D" w:rsidRDefault="006A228D" w:rsidP="002C6C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A228D" w:rsidRDefault="006A228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28D" w:rsidRDefault="006A228D" w:rsidP="002C6C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A228D" w:rsidRDefault="006A22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28D" w:rsidRDefault="006A228D">
      <w:r>
        <w:separator/>
      </w:r>
    </w:p>
  </w:footnote>
  <w:footnote w:type="continuationSeparator" w:id="0">
    <w:p w:rsidR="006A228D" w:rsidRDefault="006A22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32F8"/>
    <w:rsid w:val="000921EB"/>
    <w:rsid w:val="000A6796"/>
    <w:rsid w:val="001100FC"/>
    <w:rsid w:val="001210BF"/>
    <w:rsid w:val="00185C31"/>
    <w:rsid w:val="001D7560"/>
    <w:rsid w:val="00234BEC"/>
    <w:rsid w:val="00237A88"/>
    <w:rsid w:val="00245BCE"/>
    <w:rsid w:val="00293E94"/>
    <w:rsid w:val="002C6CFD"/>
    <w:rsid w:val="00325420"/>
    <w:rsid w:val="00382FA3"/>
    <w:rsid w:val="00387BFA"/>
    <w:rsid w:val="003D5A8A"/>
    <w:rsid w:val="003F0082"/>
    <w:rsid w:val="00416649"/>
    <w:rsid w:val="00416C88"/>
    <w:rsid w:val="00505D22"/>
    <w:rsid w:val="005178EA"/>
    <w:rsid w:val="0054029E"/>
    <w:rsid w:val="00541EDB"/>
    <w:rsid w:val="005C3A97"/>
    <w:rsid w:val="005E088F"/>
    <w:rsid w:val="00605203"/>
    <w:rsid w:val="00654CC7"/>
    <w:rsid w:val="006644FC"/>
    <w:rsid w:val="006823B7"/>
    <w:rsid w:val="006A228D"/>
    <w:rsid w:val="0071281B"/>
    <w:rsid w:val="0072039C"/>
    <w:rsid w:val="00791964"/>
    <w:rsid w:val="007B5671"/>
    <w:rsid w:val="007D344D"/>
    <w:rsid w:val="008D2B90"/>
    <w:rsid w:val="00961E43"/>
    <w:rsid w:val="00987589"/>
    <w:rsid w:val="00A11D7E"/>
    <w:rsid w:val="00A33A07"/>
    <w:rsid w:val="00AE0AFE"/>
    <w:rsid w:val="00B0423B"/>
    <w:rsid w:val="00C00494"/>
    <w:rsid w:val="00C30CEC"/>
    <w:rsid w:val="00C31959"/>
    <w:rsid w:val="00CB1E0D"/>
    <w:rsid w:val="00CD406E"/>
    <w:rsid w:val="00D026C7"/>
    <w:rsid w:val="00D14780"/>
    <w:rsid w:val="00D1744A"/>
    <w:rsid w:val="00D22FD7"/>
    <w:rsid w:val="00D24C87"/>
    <w:rsid w:val="00D973D3"/>
    <w:rsid w:val="00E24BE0"/>
    <w:rsid w:val="00E45700"/>
    <w:rsid w:val="00E53A89"/>
    <w:rsid w:val="00E7226C"/>
    <w:rsid w:val="00F5419A"/>
    <w:rsid w:val="00FC1B6C"/>
    <w:rsid w:val="00FD32F8"/>
    <w:rsid w:val="00FF0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??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6C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D32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32F8"/>
    <w:rPr>
      <w:rFonts w:ascii="Lucida Grande" w:hAnsi="Lucida Grande" w:cs="Times New Roman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1210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16649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210B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15</Pages>
  <Words>209</Words>
  <Characters>1193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 Katonak</dc:creator>
  <cp:keywords/>
  <dc:description/>
  <cp:lastModifiedBy>Sam G. Beard</cp:lastModifiedBy>
  <cp:revision>2</cp:revision>
  <dcterms:created xsi:type="dcterms:W3CDTF">2019-01-07T23:04:00Z</dcterms:created>
  <dcterms:modified xsi:type="dcterms:W3CDTF">2019-01-07T23:04:00Z</dcterms:modified>
</cp:coreProperties>
</file>