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70.25pt;height:351.75pt;rotation:90;visibility:visible">
            <v:imagedata r:id="rId6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Jim Levesque is preparing to check the fuel/bar oil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levels on the chainsaws, Always a necessary task before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starting work.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(All photos by Sally Lowder)</w:t>
      </w:r>
      <w:bookmarkStart w:id="0" w:name="_GoBack"/>
      <w:bookmarkEnd w:id="0"/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2" o:spid="_x0000_i1026" type="#_x0000_t75" style="width:475.5pt;height:351.75pt;rotation:90;visibility:visible">
            <v:imagedata r:id="rId7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is beginning a cut on the first of two hazard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trees he is removing. (Note – The brush in the picture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is in the near foreground. The area around the tree 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has been cleared to provide a safe workspace and two escape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routes for the sawyer to get away from the tree as 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starts to fall.)</w:t>
      </w:r>
      <w:r>
        <w:rPr>
          <w:rFonts w:ascii="Courier New" w:hAnsi="Courier New" w:cs="Courier New"/>
          <w:sz w:val="24"/>
          <w:szCs w:val="24"/>
        </w:rPr>
        <w:br/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3" o:spid="_x0000_i1027" type="#_x0000_t75" style="width:467.25pt;height:350.25pt;visibility:visible">
            <v:imagedata r:id="rId8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making his escape as the tree falls away. This was one of the dead trees cut to block the illegal roadway to the right.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9" o:spid="_x0000_i1028" type="#_x0000_t75" style="width:494.25pt;height:371.25pt;rotation:90;visibility:visible">
            <v:imagedata r:id="rId9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is “low stumping” the tree he has just cut. This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is done to not only remove an unsightly stump but to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also provide a flat, exposed surface to expedite the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natural processes of rot that eventually return the 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stump to the soil.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10" o:spid="_x0000_i1029" type="#_x0000_t75" style="width:494.25pt;height:371.25pt;rotation:90;visibility:visible">
            <v:imagedata r:id="rId10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All done! Chainsaw is off, hearing protection no 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longer needed. Time to move to the next tree.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11" o:spid="_x0000_i1030" type="#_x0000_t75" style="width:518.25pt;height:390.75pt;rotation:90;visibility:visible">
            <v:imagedata r:id="rId11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starting the face cut on the second tree. The trunk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of the first tree is seen at the right where it fell 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downhill toward the road. The protruding portion of its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trunk was subsequently cut away.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12" o:spid="_x0000_i1031" type="#_x0000_t75" style="width:523.5pt;height:390.75pt;rotation:90;visibility:visible">
            <v:imagedata r:id="rId12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once again decides that a sawyer has no business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hanging around a falling tree. Always nice to have a 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nice clear escape route.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 w:rsidRPr="00A417A5">
        <w:rPr>
          <w:rFonts w:ascii="Courier New" w:hAnsi="Courier New" w:cs="Courier New"/>
          <w:noProof/>
          <w:sz w:val="24"/>
          <w:szCs w:val="24"/>
        </w:rPr>
        <w:pict>
          <v:shape id="Picture 13" o:spid="_x0000_i1032" type="#_x0000_t75" style="width:528pt;height:390.75pt;rotation:90;visibility:visible">
            <v:imagedata r:id="rId13" o:title=""/>
          </v:shape>
        </w:pic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Sawyer trainee Phil Cromer gets some practice in low-stumping.</w:t>
      </w:r>
    </w:p>
    <w:p w:rsidR="000D5251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has completed his classroom instruction and now is getting field experience prior to his certification test.</w:t>
      </w:r>
    </w:p>
    <w:p w:rsidR="000D5251" w:rsidRPr="006F7566" w:rsidRDefault="000D5251" w:rsidP="006F7566">
      <w:pPr>
        <w:pStyle w:val="NoSpacing"/>
        <w:rPr>
          <w:rFonts w:ascii="Courier New" w:hAnsi="Courier New" w:cs="Courier New"/>
          <w:sz w:val="24"/>
          <w:szCs w:val="24"/>
        </w:rPr>
      </w:pPr>
    </w:p>
    <w:sectPr w:rsidR="000D5251" w:rsidRPr="006F7566" w:rsidSect="00F60A72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251" w:rsidRDefault="000D5251">
      <w:r>
        <w:separator/>
      </w:r>
    </w:p>
  </w:endnote>
  <w:endnote w:type="continuationSeparator" w:id="0">
    <w:p w:rsidR="000D5251" w:rsidRDefault="000D52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251" w:rsidRDefault="000D5251" w:rsidP="00BE52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D5251" w:rsidRDefault="000D52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251" w:rsidRDefault="000D5251" w:rsidP="00BE52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0D5251" w:rsidRDefault="000D52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251" w:rsidRDefault="000D5251">
      <w:r>
        <w:separator/>
      </w:r>
    </w:p>
  </w:footnote>
  <w:footnote w:type="continuationSeparator" w:id="0">
    <w:p w:rsidR="000D5251" w:rsidRDefault="000D52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566"/>
    <w:rsid w:val="000D5251"/>
    <w:rsid w:val="000D73EC"/>
    <w:rsid w:val="00130CBF"/>
    <w:rsid w:val="001468F8"/>
    <w:rsid w:val="00203A37"/>
    <w:rsid w:val="00250C85"/>
    <w:rsid w:val="002A70BC"/>
    <w:rsid w:val="002B0A3B"/>
    <w:rsid w:val="0034538C"/>
    <w:rsid w:val="00347019"/>
    <w:rsid w:val="003B42AE"/>
    <w:rsid w:val="0044636A"/>
    <w:rsid w:val="006131F8"/>
    <w:rsid w:val="00652C07"/>
    <w:rsid w:val="006B4E6D"/>
    <w:rsid w:val="006F7566"/>
    <w:rsid w:val="00787177"/>
    <w:rsid w:val="00843DB7"/>
    <w:rsid w:val="009550E5"/>
    <w:rsid w:val="00961AEA"/>
    <w:rsid w:val="00976A20"/>
    <w:rsid w:val="009A39FA"/>
    <w:rsid w:val="009E6BF1"/>
    <w:rsid w:val="00A417A5"/>
    <w:rsid w:val="00B82F87"/>
    <w:rsid w:val="00B87B1E"/>
    <w:rsid w:val="00BD0C33"/>
    <w:rsid w:val="00BE52D6"/>
    <w:rsid w:val="00BE7EE2"/>
    <w:rsid w:val="00C40551"/>
    <w:rsid w:val="00CB7DE4"/>
    <w:rsid w:val="00CF06AA"/>
    <w:rsid w:val="00DC5E98"/>
    <w:rsid w:val="00EF724E"/>
    <w:rsid w:val="00F42328"/>
    <w:rsid w:val="00F60A72"/>
    <w:rsid w:val="00F84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A7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F7566"/>
  </w:style>
  <w:style w:type="paragraph" w:styleId="BalloonText">
    <w:name w:val="Balloon Text"/>
    <w:basedOn w:val="Normal"/>
    <w:link w:val="BalloonTextChar"/>
    <w:uiPriority w:val="99"/>
    <w:semiHidden/>
    <w:rsid w:val="006F7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7566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C405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22F8"/>
  </w:style>
  <w:style w:type="character" w:styleId="PageNumber">
    <w:name w:val="page number"/>
    <w:basedOn w:val="DefaultParagraphFont"/>
    <w:uiPriority w:val="99"/>
    <w:rsid w:val="00C4055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8</Pages>
  <Words>215</Words>
  <Characters>1231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Robert Lowder</dc:creator>
  <cp:keywords/>
  <dc:description/>
  <cp:lastModifiedBy>Sam G. Beard</cp:lastModifiedBy>
  <cp:revision>3</cp:revision>
  <dcterms:created xsi:type="dcterms:W3CDTF">2019-04-20T21:09:00Z</dcterms:created>
  <dcterms:modified xsi:type="dcterms:W3CDTF">2019-04-20T21:10:00Z</dcterms:modified>
</cp:coreProperties>
</file>